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D94A" w14:textId="11032A71" w:rsidR="00CE1065" w:rsidRPr="00B2569B" w:rsidRDefault="00C17C14" w:rsidP="00CE1065">
      <w:pPr>
        <w:pStyle w:val="Title"/>
      </w:pPr>
      <w:bookmarkStart w:id="0" w:name="_Hlk98269909"/>
      <w:bookmarkEnd w:id="0"/>
      <w:r>
        <w:t xml:space="preserve">HR Pacesetter Awards </w:t>
      </w:r>
      <w:r w:rsidR="00B66C76">
        <w:t>2027</w:t>
      </w:r>
    </w:p>
    <w:p w14:paraId="0AF2B7B7" w14:textId="48D90BC3" w:rsidR="00B2569B" w:rsidRPr="00B2569B" w:rsidRDefault="00C17C14" w:rsidP="00B2569B">
      <w:pPr>
        <w:pStyle w:val="ParagraphIntroEmphasis"/>
      </w:pPr>
      <w:r>
        <w:t>Application Form &amp; Evaluation Criteria</w:t>
      </w:r>
    </w:p>
    <w:p w14:paraId="1C7E9411" w14:textId="3A54B35A" w:rsidR="000E2259" w:rsidRPr="000E2259" w:rsidRDefault="00C17C14" w:rsidP="000E2259">
      <w:pPr>
        <w:pStyle w:val="Heading1"/>
      </w:pPr>
      <w:r>
        <w:t>Award Details</w:t>
      </w:r>
    </w:p>
    <w:p w14:paraId="72200A4B" w14:textId="7153D77B" w:rsidR="000E2259" w:rsidRDefault="00C17C14" w:rsidP="000E2259">
      <w:pPr>
        <w:pStyle w:val="Heading2"/>
      </w:pPr>
      <w:r>
        <w:br/>
      </w:r>
      <w:r w:rsidR="50D3DB68">
        <w:t>What is an HR Pacesetter?</w:t>
      </w:r>
    </w:p>
    <w:p w14:paraId="105795C1" w14:textId="652A440C" w:rsidR="00C17C14" w:rsidRPr="008F0A8D" w:rsidRDefault="50D3DB68" w:rsidP="008F0A8D">
      <w:pPr>
        <w:rPr>
          <w:b/>
          <w:caps/>
        </w:rPr>
      </w:pPr>
      <w:r w:rsidRPr="008F0A8D">
        <w:t xml:space="preserve">HR pacesetters set the standard for excellence within their organizations. These HR teams pioneer creative solutions, embrace new technologies, and put people at the </w:t>
      </w:r>
      <w:proofErr w:type="spellStart"/>
      <w:r w:rsidRPr="008F0A8D">
        <w:t>center</w:t>
      </w:r>
      <w:proofErr w:type="spellEnd"/>
      <w:r w:rsidRPr="008F0A8D">
        <w:t xml:space="preserve"> </w:t>
      </w:r>
      <w:r w:rsidR="74E6A63D" w:rsidRPr="008F0A8D">
        <w:t xml:space="preserve">of their overall strategy </w:t>
      </w:r>
      <w:r w:rsidRPr="008F0A8D">
        <w:t>to drive business impact.</w:t>
      </w:r>
    </w:p>
    <w:p w14:paraId="123EF306" w14:textId="77777777" w:rsidR="00C17C14" w:rsidRPr="00C17C14" w:rsidRDefault="00C17C14" w:rsidP="00C17C14">
      <w:pPr>
        <w:rPr>
          <w:b/>
          <w:bCs/>
        </w:rPr>
      </w:pPr>
      <w:r w:rsidRPr="00C17C14">
        <w:rPr>
          <w:b/>
          <w:bCs/>
        </w:rPr>
        <w:t>Has your team:</w:t>
      </w:r>
    </w:p>
    <w:p w14:paraId="0D62D9AB" w14:textId="15BC3353" w:rsidR="00C17C14" w:rsidRPr="00C17C14" w:rsidRDefault="00C17C14" w:rsidP="00C17C14">
      <w:pPr>
        <w:pStyle w:val="TableBodyBullets"/>
        <w:spacing w:line="276" w:lineRule="auto"/>
        <w:rPr>
          <w:i/>
          <w:iCs/>
        </w:rPr>
      </w:pPr>
      <w:r w:rsidRPr="00C17C14">
        <w:rPr>
          <w:i/>
          <w:iCs/>
        </w:rPr>
        <w:t>Implemented a new AI-first HR operating model?</w:t>
      </w:r>
    </w:p>
    <w:p w14:paraId="24453FAD" w14:textId="4E8545A5" w:rsidR="00C17C14" w:rsidRPr="00C17C14" w:rsidRDefault="00C571F7" w:rsidP="00C17C14">
      <w:pPr>
        <w:pStyle w:val="TableBodyBullets"/>
        <w:spacing w:line="276" w:lineRule="auto"/>
        <w:rPr>
          <w:i/>
          <w:iCs/>
        </w:rPr>
      </w:pPr>
      <w:r>
        <w:rPr>
          <w:i/>
          <w:iCs/>
        </w:rPr>
        <w:t xml:space="preserve">Revamped your leadership development to build </w:t>
      </w:r>
      <w:proofErr w:type="spellStart"/>
      <w:r>
        <w:rPr>
          <w:i/>
          <w:iCs/>
        </w:rPr>
        <w:t>supermanagers</w:t>
      </w:r>
      <w:proofErr w:type="spellEnd"/>
      <w:r>
        <w:rPr>
          <w:i/>
          <w:iCs/>
        </w:rPr>
        <w:t>?</w:t>
      </w:r>
    </w:p>
    <w:p w14:paraId="0FA89F6D" w14:textId="77FB2D39" w:rsidR="00C17C14" w:rsidRPr="00C17C14" w:rsidRDefault="00C17C14" w:rsidP="00C17C14">
      <w:pPr>
        <w:pStyle w:val="TableBodyBullets"/>
        <w:spacing w:line="276" w:lineRule="auto"/>
        <w:rPr>
          <w:i/>
          <w:iCs/>
        </w:rPr>
      </w:pPr>
      <w:r w:rsidRPr="00C17C14">
        <w:rPr>
          <w:i/>
          <w:iCs/>
        </w:rPr>
        <w:t>Undergone a full digital transformation of your TA function?</w:t>
      </w:r>
    </w:p>
    <w:p w14:paraId="52F8C853" w14:textId="5BA656B3" w:rsidR="00C17C14" w:rsidRPr="00C17C14" w:rsidRDefault="00C17C14" w:rsidP="00C17C14">
      <w:pPr>
        <w:pStyle w:val="TableBodyBullets"/>
        <w:spacing w:line="276" w:lineRule="auto"/>
        <w:rPr>
          <w:i/>
          <w:iCs/>
        </w:rPr>
      </w:pPr>
      <w:r w:rsidRPr="00C17C14">
        <w:rPr>
          <w:i/>
          <w:iCs/>
        </w:rPr>
        <w:t>Rolled out a new AI upskilling program across the organization?</w:t>
      </w:r>
    </w:p>
    <w:p w14:paraId="2D2A0D0B" w14:textId="497095BC" w:rsidR="00C17C14" w:rsidRPr="00C17C14" w:rsidRDefault="00C17C14" w:rsidP="00C17C14">
      <w:pPr>
        <w:pStyle w:val="TableBodyBullets"/>
        <w:spacing w:line="276" w:lineRule="auto"/>
        <w:rPr>
          <w:i/>
          <w:iCs/>
        </w:rPr>
      </w:pPr>
      <w:r w:rsidRPr="00C17C14">
        <w:rPr>
          <w:i/>
          <w:iCs/>
        </w:rPr>
        <w:t>Reinvented talent processes to empower and grow your frontline workforce?</w:t>
      </w:r>
    </w:p>
    <w:p w14:paraId="3B234A6E" w14:textId="015785FF" w:rsidR="00CE1065" w:rsidRPr="00C17C14" w:rsidRDefault="50D3DB68" w:rsidP="59F6CD0B">
      <w:pPr>
        <w:pStyle w:val="TableBodyBullets"/>
        <w:spacing w:line="276" w:lineRule="auto"/>
        <w:rPr>
          <w:i/>
          <w:iCs/>
        </w:rPr>
      </w:pPr>
      <w:r w:rsidRPr="59F6CD0B">
        <w:rPr>
          <w:i/>
          <w:iCs/>
        </w:rPr>
        <w:t>Worked cross-functionally to tackle a business challenge head-on?</w:t>
      </w:r>
    </w:p>
    <w:p w14:paraId="734BEEF5" w14:textId="21817FE4" w:rsidR="06B74A52" w:rsidRDefault="06B74A52" w:rsidP="5117DD6E">
      <w:pPr>
        <w:pStyle w:val="TableBodyBullets"/>
        <w:spacing w:line="276" w:lineRule="auto"/>
        <w:rPr>
          <w:i/>
          <w:iCs/>
        </w:rPr>
      </w:pPr>
      <w:r w:rsidRPr="5117DD6E">
        <w:rPr>
          <w:i/>
          <w:iCs/>
        </w:rPr>
        <w:t xml:space="preserve">Creatively reimagined roles, work, or the use of HR technology? </w:t>
      </w:r>
      <w:r w:rsidR="008F0A8D">
        <w:rPr>
          <w:i/>
          <w:iCs/>
        </w:rPr>
        <w:br/>
      </w:r>
    </w:p>
    <w:p w14:paraId="6285150F" w14:textId="09386115" w:rsidR="00502605" w:rsidRDefault="50D3DB68" w:rsidP="59F6CD0B">
      <w:r>
        <w:t>We would love to hear your story</w:t>
      </w:r>
      <w:r w:rsidR="496BE7BA">
        <w:t>. W</w:t>
      </w:r>
      <w:r w:rsidR="6483E88F">
        <w:t>e are interested in</w:t>
      </w:r>
      <w:r w:rsidR="61E9C017">
        <w:t xml:space="preserve"> not only the what, but also</w:t>
      </w:r>
      <w:r w:rsidR="6483E88F">
        <w:t xml:space="preserve"> the why</w:t>
      </w:r>
      <w:r w:rsidR="4634A23A">
        <w:t xml:space="preserve"> and how behind your solution:</w:t>
      </w:r>
      <w:r w:rsidR="6483E88F">
        <w:t xml:space="preserve"> the business challenge, the strategic approach, and the tactical outcomes. </w:t>
      </w:r>
    </w:p>
    <w:p w14:paraId="2D8DB550" w14:textId="4056ABDA" w:rsidR="00C17C14" w:rsidRDefault="00C17C14" w:rsidP="00C17C14">
      <w:pPr>
        <w:pStyle w:val="Heading2"/>
      </w:pPr>
      <w:r>
        <w:t>How will winners be</w:t>
      </w:r>
      <w:r w:rsidR="007A3C7E">
        <w:t xml:space="preserve"> announced and</w:t>
      </w:r>
      <w:r>
        <w:t xml:space="preserve"> recognized?</w:t>
      </w:r>
    </w:p>
    <w:p w14:paraId="209FE1FC" w14:textId="3348E21B" w:rsidR="00C17C14" w:rsidRDefault="50D3DB68" w:rsidP="008F0A8D">
      <w:r>
        <w:t xml:space="preserve">Winners will be </w:t>
      </w:r>
      <w:r w:rsidR="613118ED">
        <w:t>formally announ</w:t>
      </w:r>
      <w:r w:rsidR="40138E1D">
        <w:t>c</w:t>
      </w:r>
      <w:r w:rsidR="613118ED">
        <w:t>ed</w:t>
      </w:r>
      <w:r>
        <w:t xml:space="preserve"> and recognized at the </w:t>
      </w:r>
      <w:hyperlink r:id="rId11">
        <w:r w:rsidRPr="5117DD6E">
          <w:rPr>
            <w:rStyle w:val="Hyperlink"/>
          </w:rPr>
          <w:t>Irresistibl</w:t>
        </w:r>
        <w:r w:rsidRPr="5117DD6E">
          <w:rPr>
            <w:rStyle w:val="Hyperlink"/>
          </w:rPr>
          <w:t>e</w:t>
        </w:r>
        <w:r w:rsidRPr="5117DD6E">
          <w:rPr>
            <w:rStyle w:val="Hyperlink"/>
          </w:rPr>
          <w:t xml:space="preserve"> 202</w:t>
        </w:r>
        <w:r w:rsidR="613118ED" w:rsidRPr="5117DD6E">
          <w:rPr>
            <w:rStyle w:val="Hyperlink"/>
          </w:rPr>
          <w:t>7</w:t>
        </w:r>
      </w:hyperlink>
      <w:r w:rsidR="613118ED">
        <w:t xml:space="preserve"> </w:t>
      </w:r>
      <w:r>
        <w:t xml:space="preserve">conference </w:t>
      </w:r>
      <w:r w:rsidR="40138E1D">
        <w:t xml:space="preserve">in Los Angeles </w:t>
      </w:r>
      <w:r>
        <w:t xml:space="preserve">on </w:t>
      </w:r>
      <w:r w:rsidR="3ED41CB8" w:rsidRPr="5117DD6E">
        <w:rPr>
          <w:b/>
          <w:bCs/>
        </w:rPr>
        <w:t xml:space="preserve">Tuesday, </w:t>
      </w:r>
      <w:r w:rsidR="40138E1D" w:rsidRPr="5117DD6E">
        <w:rPr>
          <w:b/>
          <w:bCs/>
        </w:rPr>
        <w:t xml:space="preserve">May </w:t>
      </w:r>
      <w:r w:rsidR="5E2FDB28" w:rsidRPr="5117DD6E">
        <w:rPr>
          <w:b/>
          <w:bCs/>
        </w:rPr>
        <w:t>18</w:t>
      </w:r>
      <w:r w:rsidR="5E2FDB28" w:rsidRPr="5117DD6E">
        <w:rPr>
          <w:b/>
          <w:bCs/>
          <w:vertAlign w:val="superscript"/>
        </w:rPr>
        <w:t>th</w:t>
      </w:r>
      <w:r w:rsidR="7FE2315E" w:rsidRPr="5117DD6E">
        <w:rPr>
          <w:b/>
          <w:bCs/>
        </w:rPr>
        <w:t>, 2027</w:t>
      </w:r>
      <w:r w:rsidR="40138E1D" w:rsidRPr="5117DD6E">
        <w:rPr>
          <w:b/>
          <w:bCs/>
        </w:rPr>
        <w:t xml:space="preserve">. </w:t>
      </w:r>
      <w:r>
        <w:t>Winners will also be featured in a</w:t>
      </w:r>
      <w:r w:rsidR="60CB7FC5">
        <w:t xml:space="preserve"> number of public-facing </w:t>
      </w:r>
      <w:r w:rsidR="1D4F0E52">
        <w:t>assets and/or articles</w:t>
      </w:r>
      <w:r w:rsidR="74F4C0C0">
        <w:t xml:space="preserve"> that may </w:t>
      </w:r>
      <w:proofErr w:type="gramStart"/>
      <w:r w:rsidR="74F4C0C0">
        <w:t>include:</w:t>
      </w:r>
      <w:proofErr w:type="gramEnd"/>
      <w:r w:rsidR="74F4C0C0">
        <w:t xml:space="preserve"> press releases, articles, social media, </w:t>
      </w:r>
      <w:r w:rsidR="1D4F0E52">
        <w:t>and future research and case studies conducted by The Josh Bersin Company.</w:t>
      </w:r>
    </w:p>
    <w:p w14:paraId="46470BCF" w14:textId="77777777" w:rsidR="00C17C14" w:rsidRDefault="00C17C14" w:rsidP="008F0A8D">
      <w:pPr>
        <w:rPr>
          <w:rFonts w:eastAsiaTheme="majorEastAsia" w:cs="Times New Roman (Headings CS)"/>
          <w:sz w:val="36"/>
          <w:szCs w:val="32"/>
        </w:rPr>
      </w:pPr>
      <w:r>
        <w:br w:type="page"/>
      </w:r>
    </w:p>
    <w:p w14:paraId="47C87FA1" w14:textId="2879087A" w:rsidR="00C17C14" w:rsidRPr="00C17C14" w:rsidRDefault="00C17C14" w:rsidP="00C17C14">
      <w:pPr>
        <w:pStyle w:val="Heading1"/>
      </w:pPr>
      <w:r>
        <w:lastRenderedPageBreak/>
        <w:t>Evaluation Criteria</w:t>
      </w:r>
    </w:p>
    <w:p w14:paraId="381C65B8" w14:textId="77777777" w:rsidR="00C17C14" w:rsidRDefault="00C17C14">
      <w:pPr>
        <w:spacing w:after="0" w:line="240" w:lineRule="auto"/>
      </w:pPr>
    </w:p>
    <w:p w14:paraId="52E580C5" w14:textId="063B643D" w:rsidR="00C17C14" w:rsidRDefault="00C17C14">
      <w:pPr>
        <w:spacing w:after="0" w:line="240" w:lineRule="auto"/>
      </w:pPr>
      <w:r>
        <w:t xml:space="preserve">Stories will be evaluated by </w:t>
      </w:r>
      <w:r w:rsidR="00ED5F4E">
        <w:t>T</w:t>
      </w:r>
      <w:r>
        <w:t>he Josh Bersin Company selection committee for the following criteria:</w:t>
      </w:r>
    </w:p>
    <w:p w14:paraId="4BE74C73" w14:textId="77777777" w:rsidR="00C17C14" w:rsidRDefault="00C17C14">
      <w:pPr>
        <w:spacing w:after="0" w:line="240" w:lineRule="auto"/>
      </w:pPr>
    </w:p>
    <w:p w14:paraId="4B19973B" w14:textId="771188AB" w:rsidR="00C17C14" w:rsidRDefault="00C17C14" w:rsidP="00C17C14">
      <w:pPr>
        <w:pStyle w:val="TableBodyBullets"/>
        <w:spacing w:line="276" w:lineRule="auto"/>
      </w:pPr>
      <w:r w:rsidRPr="00C17C14">
        <w:rPr>
          <w:b/>
          <w:bCs/>
        </w:rPr>
        <w:t>Focus on the problem</w:t>
      </w:r>
      <w:r>
        <w:t>: Initiative started with a clear business challenge that needed to be solved.</w:t>
      </w:r>
    </w:p>
    <w:p w14:paraId="2FCB83BB" w14:textId="76B5022D" w:rsidR="00C17C14" w:rsidRDefault="00C17C14" w:rsidP="00C17C14">
      <w:pPr>
        <w:pStyle w:val="TableBodyBullets"/>
        <w:spacing w:line="276" w:lineRule="auto"/>
      </w:pPr>
      <w:r w:rsidRPr="00C17C14">
        <w:rPr>
          <w:b/>
          <w:bCs/>
        </w:rPr>
        <w:t>Innovative solution</w:t>
      </w:r>
      <w:r>
        <w:t>: Initiative/project was innovative, forward-thinking, and unique to the business.</w:t>
      </w:r>
    </w:p>
    <w:p w14:paraId="2D8979D9" w14:textId="19217482" w:rsidR="00C17C14" w:rsidRDefault="00C17C14" w:rsidP="00C17C14">
      <w:pPr>
        <w:pStyle w:val="TableBodyBullets"/>
        <w:spacing w:line="276" w:lineRule="auto"/>
      </w:pPr>
      <w:r w:rsidRPr="00C17C14">
        <w:rPr>
          <w:b/>
          <w:bCs/>
        </w:rPr>
        <w:t>Change agility:</w:t>
      </w:r>
      <w:r>
        <w:t xml:space="preserve"> Project demonstrated a continuous, bottom-up approach to change, with iteration along the way.</w:t>
      </w:r>
    </w:p>
    <w:p w14:paraId="0E14364D" w14:textId="337F51F4" w:rsidR="00C17C14" w:rsidRDefault="00C17C14" w:rsidP="00C17C14">
      <w:pPr>
        <w:pStyle w:val="TableBodyBullets"/>
        <w:spacing w:line="276" w:lineRule="auto"/>
      </w:pPr>
      <w:r w:rsidRPr="00C17C14">
        <w:rPr>
          <w:b/>
          <w:bCs/>
        </w:rPr>
        <w:t>Thoughtful usage of technology</w:t>
      </w:r>
      <w:r>
        <w:t>: Project or initiative had a thoughtful and innovative approach to technology usage.</w:t>
      </w:r>
    </w:p>
    <w:p w14:paraId="3873F1DA" w14:textId="3677D65B" w:rsidR="00C17C14" w:rsidRDefault="00C17C14" w:rsidP="00C17C14">
      <w:pPr>
        <w:pStyle w:val="TableBodyBullets"/>
        <w:spacing w:line="276" w:lineRule="auto"/>
      </w:pPr>
      <w:r w:rsidRPr="00C17C14">
        <w:rPr>
          <w:b/>
          <w:bCs/>
        </w:rPr>
        <w:t>Data-driven approach</w:t>
      </w:r>
      <w:r>
        <w:t>: Project was anchored on clear metrics, leveraging people/business data to inform decisions.</w:t>
      </w:r>
    </w:p>
    <w:p w14:paraId="531215C8" w14:textId="2E673D4C" w:rsidR="00C17C14" w:rsidRDefault="00C17C14" w:rsidP="00C17C14">
      <w:pPr>
        <w:pStyle w:val="TableBodyBullets"/>
        <w:spacing w:line="276" w:lineRule="auto"/>
      </w:pPr>
      <w:r w:rsidRPr="00C17C14">
        <w:rPr>
          <w:b/>
          <w:bCs/>
        </w:rPr>
        <w:t xml:space="preserve">Irresistible &amp; inclusive employee experience: </w:t>
      </w:r>
      <w:r w:rsidRPr="00C17C14">
        <w:t>Project</w:t>
      </w:r>
      <w:r w:rsidRPr="00C17C14">
        <w:rPr>
          <w:b/>
          <w:bCs/>
        </w:rPr>
        <w:t xml:space="preserve"> </w:t>
      </w:r>
      <w:proofErr w:type="gramStart"/>
      <w:r>
        <w:t>took into account</w:t>
      </w:r>
      <w:proofErr w:type="gramEnd"/>
      <w:r>
        <w:t xml:space="preserve"> candidate/employee experience for all subsets of the workforce.</w:t>
      </w:r>
    </w:p>
    <w:p w14:paraId="77DA6E79" w14:textId="49A75716" w:rsidR="00C17C14" w:rsidRDefault="00C17C14" w:rsidP="00C17C14">
      <w:pPr>
        <w:pStyle w:val="TableBodyBullets"/>
        <w:spacing w:line="276" w:lineRule="auto"/>
      </w:pPr>
      <w:r w:rsidRPr="00C17C14">
        <w:rPr>
          <w:b/>
          <w:bCs/>
        </w:rPr>
        <w:t>Business alignment:</w:t>
      </w:r>
      <w:r>
        <w:t xml:space="preserve"> Project was done in close collaboration with key business units/leaders.</w:t>
      </w:r>
    </w:p>
    <w:p w14:paraId="11CD097A" w14:textId="33C4D5F6" w:rsidR="00C17C14" w:rsidRDefault="00C17C14" w:rsidP="00C17C14">
      <w:pPr>
        <w:pStyle w:val="TableBodyBullets"/>
        <w:spacing w:line="276" w:lineRule="auto"/>
      </w:pPr>
      <w:r w:rsidRPr="00C17C14">
        <w:rPr>
          <w:b/>
          <w:bCs/>
        </w:rPr>
        <w:t>Systemic HR excellence:</w:t>
      </w:r>
      <w:r>
        <w:t xml:space="preserve"> Project exemplified strong cross-functional collaboration within HR.</w:t>
      </w:r>
    </w:p>
    <w:p w14:paraId="2685D617" w14:textId="3489B0C8" w:rsidR="00502605" w:rsidRDefault="00C17C14" w:rsidP="00C17C14">
      <w:pPr>
        <w:pStyle w:val="TableBodyBullets"/>
        <w:spacing w:line="276" w:lineRule="auto"/>
      </w:pPr>
      <w:r w:rsidRPr="00C17C14">
        <w:rPr>
          <w:b/>
          <w:bCs/>
        </w:rPr>
        <w:t>Compelling results:</w:t>
      </w:r>
      <w:r>
        <w:t xml:space="preserve"> Project demonstrated measurable, positive results across program, people, and business outcomes.</w:t>
      </w:r>
    </w:p>
    <w:p w14:paraId="7772EA92" w14:textId="77777777" w:rsidR="001B3CA3" w:rsidRDefault="001B3CA3" w:rsidP="001B3CA3"/>
    <w:p w14:paraId="055B2971" w14:textId="4A2AD247" w:rsidR="00C17C14" w:rsidRDefault="00C17C14" w:rsidP="00C17C14">
      <w:pPr>
        <w:pStyle w:val="Heading3"/>
      </w:pPr>
      <w:r w:rsidRPr="00C17C14">
        <w:rPr>
          <w:highlight w:val="yellow"/>
        </w:rPr>
        <w:t>Scroll to the next page to begin the application.</w:t>
      </w:r>
    </w:p>
    <w:p w14:paraId="02E4FA9D" w14:textId="77777777" w:rsidR="00C17C14" w:rsidRDefault="00C17C14" w:rsidP="00C17C14"/>
    <w:p w14:paraId="31CC7D6B" w14:textId="77777777" w:rsidR="00C17C14" w:rsidRDefault="00C17C14" w:rsidP="00C17C14"/>
    <w:p w14:paraId="11AD8671" w14:textId="77777777" w:rsidR="00C17C14" w:rsidRDefault="00C17C14" w:rsidP="00C17C14"/>
    <w:p w14:paraId="5208FD9F" w14:textId="77777777" w:rsidR="00C17C14" w:rsidRDefault="00C17C14" w:rsidP="00C17C14"/>
    <w:p w14:paraId="367E14D2" w14:textId="77777777" w:rsidR="00C17C14" w:rsidRDefault="00C17C14" w:rsidP="00C17C14"/>
    <w:p w14:paraId="53EED1A4" w14:textId="77777777" w:rsidR="00C17C14" w:rsidRDefault="00C17C14" w:rsidP="00C17C14"/>
    <w:p w14:paraId="2AC9B705" w14:textId="77777777" w:rsidR="00C17C14" w:rsidRDefault="00C17C14" w:rsidP="00C17C14"/>
    <w:p w14:paraId="7F7F3743" w14:textId="77777777" w:rsidR="00C17C14" w:rsidRDefault="00C17C14" w:rsidP="00C17C14"/>
    <w:p w14:paraId="6DDE12CA" w14:textId="77777777" w:rsidR="00C17C14" w:rsidRDefault="00C17C14" w:rsidP="00C17C14"/>
    <w:p w14:paraId="0866BA59" w14:textId="77777777" w:rsidR="00C17C14" w:rsidRDefault="00C17C14" w:rsidP="00C17C14"/>
    <w:p w14:paraId="05D1B2CF" w14:textId="10B8DFEA" w:rsidR="00C17C14" w:rsidRDefault="00C17C14" w:rsidP="00C17C14">
      <w:pPr>
        <w:pStyle w:val="Heading1"/>
      </w:pPr>
      <w:r>
        <w:lastRenderedPageBreak/>
        <w:t>Application</w:t>
      </w:r>
    </w:p>
    <w:p w14:paraId="63BCB9B8" w14:textId="7D030685" w:rsidR="00C17C14" w:rsidRDefault="00C17C14" w:rsidP="00C17C14">
      <w:pPr>
        <w:pStyle w:val="Heading2"/>
      </w:pPr>
      <w:r>
        <w:br/>
      </w:r>
      <w:r w:rsidRPr="00C17C14">
        <w:t>Share your story:</w:t>
      </w:r>
    </w:p>
    <w:p w14:paraId="639D7921" w14:textId="77777777" w:rsidR="00C17C14" w:rsidRPr="00C17C14" w:rsidRDefault="00C17C14" w:rsidP="00C17C14">
      <w:r w:rsidRPr="00C17C14">
        <w:t xml:space="preserve">Please select a specific project or initiative your HR team has led and implemented in the past two years (e.g. digital transformation, process reinvention, new operating model, workforce redesign, major culture shift, upskilling initiative, etc.). </w:t>
      </w:r>
    </w:p>
    <w:p w14:paraId="3760FED2" w14:textId="509A5B12" w:rsidR="00C17C14" w:rsidRDefault="00C17C14" w:rsidP="00C17C14">
      <w:r>
        <w:t xml:space="preserve">Share your story by adding text in response to each question below. You are welcome to include additional supporting documents at the end of this page or attach them directly to the form when you submit your application </w:t>
      </w:r>
      <w:hyperlink r:id="rId12">
        <w:r w:rsidRPr="5117DD6E">
          <w:rPr>
            <w:rStyle w:val="Hyperlink"/>
          </w:rPr>
          <w:t>he</w:t>
        </w:r>
        <w:r w:rsidRPr="5117DD6E">
          <w:rPr>
            <w:rStyle w:val="Hyperlink"/>
          </w:rPr>
          <w:t>r</w:t>
        </w:r>
        <w:r w:rsidRPr="5117DD6E">
          <w:rPr>
            <w:rStyle w:val="Hyperlink"/>
          </w:rPr>
          <w:t>e</w:t>
        </w:r>
      </w:hyperlink>
      <w:r>
        <w:t>.</w:t>
      </w:r>
    </w:p>
    <w:p w14:paraId="056BEF23" w14:textId="18C1C0A0" w:rsidR="00C17C14" w:rsidRDefault="00E65E8A" w:rsidP="00C17C14">
      <w:r>
        <w:rPr>
          <w:noProof/>
        </w:rPr>
        <w:pict w14:anchorId="5C07795B">
          <v:rect id="_x0000_i1025" alt="" style="width:468pt;height:.05pt;mso-width-percent:0;mso-height-percent:0;mso-width-percent:0;mso-height-percent:0" o:hralign="center" o:hrstd="t" o:hr="t" fillcolor="#a0a0a0" stroked="f"/>
        </w:pict>
      </w:r>
    </w:p>
    <w:p w14:paraId="04246468" w14:textId="3B1FFBB9" w:rsidR="00C17C14" w:rsidRDefault="00C17C14" w:rsidP="00C17C14">
      <w:pPr>
        <w:pStyle w:val="Heading2"/>
      </w:pPr>
      <w:r>
        <w:t>Context/problem:</w:t>
      </w:r>
    </w:p>
    <w:p w14:paraId="37A43420" w14:textId="2672C84F" w:rsidR="00C17C14" w:rsidRDefault="00C17C14" w:rsidP="00C17C14">
      <w:r>
        <w:t>Provide a brief overview of the initiative and what led you to take on this project. Include the specific business challenge(s) you set out to solve.</w:t>
      </w:r>
    </w:p>
    <w:p w14:paraId="57E0EB0F" w14:textId="6598EFBF" w:rsidR="00556E53" w:rsidRPr="00556E53" w:rsidRDefault="00556E53" w:rsidP="00C17C14">
      <w:pPr>
        <w:rPr>
          <w:i/>
          <w:iCs/>
          <w:color w:val="BFBFBF" w:themeColor="background1" w:themeShade="BF"/>
        </w:rPr>
      </w:pPr>
      <w:r w:rsidRPr="00556E53">
        <w:rPr>
          <w:i/>
          <w:iCs/>
          <w:color w:val="BFBFBF" w:themeColor="background1" w:themeShade="BF"/>
        </w:rPr>
        <w:t>Insert your content here</w:t>
      </w:r>
      <w:r>
        <w:rPr>
          <w:i/>
          <w:iCs/>
          <w:color w:val="BFBFBF" w:themeColor="background1" w:themeShade="BF"/>
        </w:rPr>
        <w:t>.</w:t>
      </w:r>
    </w:p>
    <w:p w14:paraId="109512B8" w14:textId="77777777" w:rsidR="00556E53" w:rsidRDefault="00556E53" w:rsidP="00C17C14"/>
    <w:p w14:paraId="774AEABD" w14:textId="77777777" w:rsidR="00556E53" w:rsidRDefault="00556E53" w:rsidP="00C17C14"/>
    <w:p w14:paraId="28D9A0A7" w14:textId="77777777" w:rsidR="00556E53" w:rsidRDefault="00556E53" w:rsidP="00C17C14"/>
    <w:p w14:paraId="33D0FC08" w14:textId="77777777" w:rsidR="00556E53" w:rsidRDefault="00556E53" w:rsidP="00C17C14"/>
    <w:p w14:paraId="7FA12669" w14:textId="77777777" w:rsidR="00556E53" w:rsidRDefault="00556E53" w:rsidP="00C17C14"/>
    <w:p w14:paraId="432F3140" w14:textId="77777777" w:rsidR="00556E53" w:rsidRDefault="00556E53" w:rsidP="00C17C14"/>
    <w:p w14:paraId="6A9A0828" w14:textId="77777777" w:rsidR="00556E53" w:rsidRDefault="00556E53" w:rsidP="00C17C14"/>
    <w:p w14:paraId="25B56ACF" w14:textId="77777777" w:rsidR="00556E53" w:rsidRDefault="00556E53" w:rsidP="00C17C14"/>
    <w:p w14:paraId="182A6F1A" w14:textId="77777777" w:rsidR="00556E53" w:rsidRDefault="00556E53" w:rsidP="00C17C14"/>
    <w:p w14:paraId="678E9735" w14:textId="77777777" w:rsidR="00321E7C" w:rsidRDefault="00321E7C" w:rsidP="00C17C14"/>
    <w:p w14:paraId="03EEFB37" w14:textId="77777777" w:rsidR="00556E53" w:rsidRDefault="00556E53" w:rsidP="00C17C14"/>
    <w:p w14:paraId="56473322" w14:textId="11E7519D" w:rsidR="00556E53" w:rsidRDefault="00556E53" w:rsidP="00556E53">
      <w:pPr>
        <w:pStyle w:val="Heading2"/>
      </w:pPr>
      <w:r>
        <w:lastRenderedPageBreak/>
        <w:t>Solutions/details:</w:t>
      </w:r>
    </w:p>
    <w:p w14:paraId="1E0BCA59" w14:textId="16DB3EBD" w:rsidR="00556E53" w:rsidRDefault="00556E53" w:rsidP="00556E53">
      <w:r w:rsidRPr="00556E53">
        <w:t>What solutions did you design to solve your business problem? How did you go about rolling out the solutions, what change efforts were made, and who was involved? Please provide additional context about any technology used, experiments you ran, and components of your work that led to its success.</w:t>
      </w:r>
    </w:p>
    <w:p w14:paraId="217084C2" w14:textId="373269AC" w:rsidR="00556E53" w:rsidRDefault="00556E53" w:rsidP="00556E53">
      <w:pPr>
        <w:rPr>
          <w:i/>
          <w:iCs/>
          <w:color w:val="BFBFBF" w:themeColor="background1" w:themeShade="BF"/>
        </w:rPr>
      </w:pPr>
      <w:r>
        <w:rPr>
          <w:i/>
          <w:iCs/>
          <w:color w:val="BFBFBF" w:themeColor="background1" w:themeShade="BF"/>
        </w:rPr>
        <w:t>Insert your content here.</w:t>
      </w:r>
    </w:p>
    <w:p w14:paraId="19F7C772" w14:textId="77777777" w:rsidR="00556E53" w:rsidRDefault="00556E53" w:rsidP="00556E53">
      <w:pPr>
        <w:rPr>
          <w:i/>
          <w:iCs/>
          <w:color w:val="BFBFBF" w:themeColor="background1" w:themeShade="BF"/>
        </w:rPr>
      </w:pPr>
    </w:p>
    <w:p w14:paraId="2E3A8011" w14:textId="77777777" w:rsidR="00556E53" w:rsidRDefault="00556E53" w:rsidP="00556E53">
      <w:pPr>
        <w:rPr>
          <w:i/>
          <w:iCs/>
          <w:color w:val="BFBFBF" w:themeColor="background1" w:themeShade="BF"/>
        </w:rPr>
      </w:pPr>
    </w:p>
    <w:p w14:paraId="32A8969D" w14:textId="77777777" w:rsidR="00556E53" w:rsidRDefault="00556E53" w:rsidP="00556E53">
      <w:pPr>
        <w:rPr>
          <w:i/>
          <w:iCs/>
          <w:color w:val="BFBFBF" w:themeColor="background1" w:themeShade="BF"/>
        </w:rPr>
      </w:pPr>
    </w:p>
    <w:p w14:paraId="01C46B74" w14:textId="77777777" w:rsidR="00556E53" w:rsidRDefault="00556E53" w:rsidP="00556E53">
      <w:pPr>
        <w:rPr>
          <w:i/>
          <w:iCs/>
          <w:color w:val="BFBFBF" w:themeColor="background1" w:themeShade="BF"/>
        </w:rPr>
      </w:pPr>
    </w:p>
    <w:p w14:paraId="24E3400B" w14:textId="77777777" w:rsidR="00556E53" w:rsidRDefault="00556E53" w:rsidP="00556E53">
      <w:pPr>
        <w:rPr>
          <w:i/>
          <w:iCs/>
          <w:color w:val="BFBFBF" w:themeColor="background1" w:themeShade="BF"/>
        </w:rPr>
      </w:pPr>
    </w:p>
    <w:p w14:paraId="10F5BD91" w14:textId="77777777" w:rsidR="00556E53" w:rsidRDefault="00556E53" w:rsidP="00556E53">
      <w:pPr>
        <w:rPr>
          <w:i/>
          <w:iCs/>
          <w:color w:val="BFBFBF" w:themeColor="background1" w:themeShade="BF"/>
        </w:rPr>
      </w:pPr>
    </w:p>
    <w:p w14:paraId="54A2167C" w14:textId="77777777" w:rsidR="00556E53" w:rsidRDefault="00556E53" w:rsidP="00556E53">
      <w:pPr>
        <w:rPr>
          <w:i/>
          <w:iCs/>
          <w:color w:val="BFBFBF" w:themeColor="background1" w:themeShade="BF"/>
        </w:rPr>
      </w:pPr>
    </w:p>
    <w:p w14:paraId="27CDEDDF" w14:textId="6AA75A66" w:rsidR="00556E53" w:rsidRDefault="00556E53" w:rsidP="00556E53">
      <w:pPr>
        <w:pStyle w:val="Heading2"/>
      </w:pPr>
      <w:r>
        <w:t>Results/Outcomes</w:t>
      </w:r>
    </w:p>
    <w:p w14:paraId="16B1F42C" w14:textId="104E5B38" w:rsidR="00556E53" w:rsidRDefault="00556E53" w:rsidP="00556E53">
      <w:r w:rsidRPr="00556E53">
        <w:t>What outcomes or results have you seen from this project? How are you measuring success? Please share any relevant program outcomes (</w:t>
      </w:r>
      <w:r w:rsidR="00C3579A">
        <w:t xml:space="preserve">e.g. </w:t>
      </w:r>
      <w:r w:rsidRPr="00556E53">
        <w:t>adoption), people outcomes (</w:t>
      </w:r>
      <w:r w:rsidR="00C3579A">
        <w:t>e.g</w:t>
      </w:r>
      <w:r w:rsidRPr="00556E53">
        <w:t xml:space="preserve">. engagement, retention, </w:t>
      </w:r>
      <w:proofErr w:type="spellStart"/>
      <w:r w:rsidRPr="00556E53">
        <w:t>eNPS</w:t>
      </w:r>
      <w:proofErr w:type="spellEnd"/>
      <w:r w:rsidRPr="00556E53">
        <w:t>), and business outcomes (</w:t>
      </w:r>
      <w:r w:rsidR="008F0A8D">
        <w:t xml:space="preserve">e.g. </w:t>
      </w:r>
      <w:r w:rsidRPr="00556E53">
        <w:t>ROI, productivity, financial impact).</w:t>
      </w:r>
    </w:p>
    <w:p w14:paraId="5FEBDDA3" w14:textId="3CAB7B36" w:rsidR="00556E53" w:rsidRDefault="00556E53" w:rsidP="00556E53">
      <w:pPr>
        <w:rPr>
          <w:i/>
          <w:iCs/>
          <w:color w:val="BFBFBF" w:themeColor="background1" w:themeShade="BF"/>
        </w:rPr>
      </w:pPr>
      <w:r>
        <w:rPr>
          <w:i/>
          <w:iCs/>
          <w:color w:val="BFBFBF" w:themeColor="background1" w:themeShade="BF"/>
        </w:rPr>
        <w:t>Insert your content here.</w:t>
      </w:r>
    </w:p>
    <w:p w14:paraId="0E06C4C9" w14:textId="77777777" w:rsidR="00556E53" w:rsidRDefault="00556E53" w:rsidP="00556E53">
      <w:pPr>
        <w:rPr>
          <w:i/>
          <w:iCs/>
          <w:color w:val="BFBFBF" w:themeColor="background1" w:themeShade="BF"/>
        </w:rPr>
      </w:pPr>
    </w:p>
    <w:p w14:paraId="11B31543" w14:textId="77777777" w:rsidR="00556E53" w:rsidRDefault="00556E53" w:rsidP="00556E53">
      <w:pPr>
        <w:rPr>
          <w:i/>
          <w:iCs/>
          <w:color w:val="BFBFBF" w:themeColor="background1" w:themeShade="BF"/>
        </w:rPr>
      </w:pPr>
    </w:p>
    <w:p w14:paraId="1A84FEFF" w14:textId="77777777" w:rsidR="00556E53" w:rsidRDefault="00556E53" w:rsidP="00556E53">
      <w:pPr>
        <w:rPr>
          <w:i/>
          <w:iCs/>
          <w:color w:val="BFBFBF" w:themeColor="background1" w:themeShade="BF"/>
        </w:rPr>
      </w:pPr>
    </w:p>
    <w:p w14:paraId="10460E50" w14:textId="77777777" w:rsidR="00556E53" w:rsidRDefault="00556E53" w:rsidP="00556E53">
      <w:pPr>
        <w:rPr>
          <w:i/>
          <w:iCs/>
          <w:color w:val="BFBFBF" w:themeColor="background1" w:themeShade="BF"/>
        </w:rPr>
      </w:pPr>
    </w:p>
    <w:p w14:paraId="0F316691" w14:textId="77777777" w:rsidR="00556E53" w:rsidRDefault="00556E53" w:rsidP="00556E53">
      <w:pPr>
        <w:rPr>
          <w:i/>
          <w:iCs/>
          <w:color w:val="BFBFBF" w:themeColor="background1" w:themeShade="BF"/>
        </w:rPr>
      </w:pPr>
    </w:p>
    <w:p w14:paraId="12D777A7" w14:textId="77777777" w:rsidR="00556E53" w:rsidRDefault="00556E53" w:rsidP="00556E53">
      <w:pPr>
        <w:rPr>
          <w:i/>
          <w:iCs/>
          <w:color w:val="BFBFBF" w:themeColor="background1" w:themeShade="BF"/>
        </w:rPr>
      </w:pPr>
    </w:p>
    <w:p w14:paraId="3B3EBD86" w14:textId="77777777" w:rsidR="00556E53" w:rsidRDefault="00556E53" w:rsidP="00556E53">
      <w:pPr>
        <w:rPr>
          <w:i/>
          <w:iCs/>
          <w:color w:val="BFBFBF" w:themeColor="background1" w:themeShade="BF"/>
        </w:rPr>
      </w:pPr>
    </w:p>
    <w:p w14:paraId="31C3A02A" w14:textId="77777777" w:rsidR="00556E53" w:rsidRDefault="00556E53" w:rsidP="00556E53">
      <w:pPr>
        <w:rPr>
          <w:i/>
          <w:iCs/>
          <w:color w:val="BFBFBF" w:themeColor="background1" w:themeShade="BF"/>
        </w:rPr>
      </w:pPr>
    </w:p>
    <w:p w14:paraId="242550D5" w14:textId="4A1B99A9" w:rsidR="00556E53" w:rsidRDefault="00556E53" w:rsidP="00556E53">
      <w:pPr>
        <w:pStyle w:val="Heading2"/>
      </w:pPr>
      <w:r>
        <w:lastRenderedPageBreak/>
        <w:t>Next Steps/Lessons Learned</w:t>
      </w:r>
    </w:p>
    <w:p w14:paraId="55E27AF3" w14:textId="77777777" w:rsidR="00556E53" w:rsidRPr="00556E53" w:rsidRDefault="00556E53" w:rsidP="00556E53">
      <w:pPr>
        <w:rPr>
          <w:lang w:val="en-US"/>
        </w:rPr>
      </w:pPr>
      <w:r w:rsidRPr="00556E53">
        <w:rPr>
          <w:lang w:val="en-US"/>
        </w:rPr>
        <w:t>What’s next for this initiative? What lessons have you learned from this project so far that would be helpful for other organizations? Please share any reflections.</w:t>
      </w:r>
    </w:p>
    <w:p w14:paraId="5AA0F9B1" w14:textId="5E6B7744" w:rsidR="00556E53" w:rsidRDefault="00556E53" w:rsidP="00556E53">
      <w:pPr>
        <w:rPr>
          <w:i/>
          <w:iCs/>
          <w:color w:val="BFBFBF" w:themeColor="background1" w:themeShade="BF"/>
        </w:rPr>
      </w:pPr>
      <w:r w:rsidRPr="00556E53">
        <w:rPr>
          <w:i/>
          <w:iCs/>
          <w:color w:val="BFBFBF" w:themeColor="background1" w:themeShade="BF"/>
        </w:rPr>
        <w:t>Insert your content here.</w:t>
      </w:r>
    </w:p>
    <w:p w14:paraId="112146F1" w14:textId="77777777" w:rsidR="00556E53" w:rsidRDefault="00556E53" w:rsidP="00556E53">
      <w:pPr>
        <w:rPr>
          <w:i/>
          <w:iCs/>
          <w:color w:val="BFBFBF" w:themeColor="background1" w:themeShade="BF"/>
        </w:rPr>
      </w:pPr>
    </w:p>
    <w:p w14:paraId="78E87DD9" w14:textId="77777777" w:rsidR="00556E53" w:rsidRDefault="00556E53" w:rsidP="00556E53">
      <w:pPr>
        <w:rPr>
          <w:i/>
          <w:iCs/>
          <w:color w:val="BFBFBF" w:themeColor="background1" w:themeShade="BF"/>
        </w:rPr>
      </w:pPr>
    </w:p>
    <w:p w14:paraId="13481416" w14:textId="77777777" w:rsidR="00556E53" w:rsidRDefault="00556E53" w:rsidP="00556E53">
      <w:pPr>
        <w:rPr>
          <w:i/>
          <w:iCs/>
          <w:color w:val="BFBFBF" w:themeColor="background1" w:themeShade="BF"/>
        </w:rPr>
      </w:pPr>
    </w:p>
    <w:p w14:paraId="1E0E224F" w14:textId="77777777" w:rsidR="008F0A8D" w:rsidRDefault="008F0A8D" w:rsidP="00556E53">
      <w:pPr>
        <w:rPr>
          <w:i/>
          <w:iCs/>
          <w:color w:val="BFBFBF" w:themeColor="background1" w:themeShade="BF"/>
        </w:rPr>
      </w:pPr>
    </w:p>
    <w:p w14:paraId="0C1CC79D" w14:textId="77777777" w:rsidR="00556E53" w:rsidRDefault="00556E53" w:rsidP="00556E53">
      <w:pPr>
        <w:rPr>
          <w:i/>
          <w:iCs/>
          <w:color w:val="BFBFBF" w:themeColor="background1" w:themeShade="BF"/>
        </w:rPr>
      </w:pPr>
    </w:p>
    <w:p w14:paraId="11B3AC6A" w14:textId="77777777" w:rsidR="00556E53" w:rsidRDefault="00556E53" w:rsidP="00556E53">
      <w:pPr>
        <w:rPr>
          <w:i/>
          <w:iCs/>
          <w:color w:val="BFBFBF" w:themeColor="background1" w:themeShade="BF"/>
        </w:rPr>
      </w:pPr>
    </w:p>
    <w:p w14:paraId="11597263" w14:textId="682AF56C" w:rsidR="00556E53" w:rsidRDefault="00556E53" w:rsidP="00556E53">
      <w:pPr>
        <w:pStyle w:val="Heading2"/>
      </w:pPr>
      <w:r>
        <w:t>Supporting Materials (optional)</w:t>
      </w:r>
    </w:p>
    <w:p w14:paraId="25DC678C" w14:textId="6A8ED4DC" w:rsidR="00556E53" w:rsidRDefault="00556E53" w:rsidP="00556E53">
      <w:pPr>
        <w:rPr>
          <w:lang w:val="en-US"/>
        </w:rPr>
      </w:pPr>
      <w:r w:rsidRPr="00556E53">
        <w:rPr>
          <w:lang w:val="en-US"/>
        </w:rPr>
        <w:t xml:space="preserve">Please link out to any supporting materials (case studies, dashboards, presentations, or testimonials). (Note: these can also be attached directly to your </w:t>
      </w:r>
      <w:hyperlink r:id="rId13" w:history="1">
        <w:r w:rsidRPr="00556E53">
          <w:rPr>
            <w:rStyle w:val="Hyperlink"/>
            <w:lang w:val="en-US"/>
          </w:rPr>
          <w:t>application form</w:t>
        </w:r>
      </w:hyperlink>
      <w:r w:rsidRPr="00556E53">
        <w:rPr>
          <w:lang w:val="en-US"/>
        </w:rPr>
        <w:t>.)</w:t>
      </w:r>
    </w:p>
    <w:p w14:paraId="41758796" w14:textId="77777777" w:rsidR="00556E53" w:rsidRDefault="00556E53" w:rsidP="00556E53">
      <w:pPr>
        <w:rPr>
          <w:lang w:val="en-US"/>
        </w:rPr>
      </w:pPr>
    </w:p>
    <w:p w14:paraId="39A5BE91" w14:textId="77777777" w:rsidR="00D31707" w:rsidRDefault="00D31707" w:rsidP="00556E53">
      <w:pPr>
        <w:rPr>
          <w:lang w:val="en-US"/>
        </w:rPr>
      </w:pPr>
    </w:p>
    <w:p w14:paraId="0104FD7C" w14:textId="77777777" w:rsidR="008F0A8D" w:rsidRDefault="008F0A8D" w:rsidP="00556E53">
      <w:pPr>
        <w:rPr>
          <w:lang w:val="en-US"/>
        </w:rPr>
      </w:pPr>
    </w:p>
    <w:p w14:paraId="18A98DEF" w14:textId="77777777" w:rsidR="00556E53" w:rsidRDefault="00556E53" w:rsidP="00556E53">
      <w:pPr>
        <w:rPr>
          <w:lang w:val="en-US"/>
        </w:rPr>
      </w:pPr>
    </w:p>
    <w:p w14:paraId="6C6C45EF" w14:textId="08A1703D" w:rsidR="00556E53" w:rsidRDefault="00556E53" w:rsidP="00556E53">
      <w:pPr>
        <w:pStyle w:val="Heading2"/>
        <w:rPr>
          <w:lang w:val="en-US"/>
        </w:rPr>
      </w:pPr>
      <w:r>
        <w:rPr>
          <w:lang w:val="en-US"/>
        </w:rPr>
        <w:t>Company and Applicant Information</w:t>
      </w:r>
    </w:p>
    <w:p w14:paraId="1E03CFE9" w14:textId="112DB1AC" w:rsidR="00EB5FEF" w:rsidRPr="00EB5FEF" w:rsidRDefault="00EB5FEF" w:rsidP="00EB5FEF">
      <w:pPr>
        <w:rPr>
          <w:b/>
          <w:bCs/>
          <w:lang w:val="en-US"/>
        </w:rPr>
      </w:pPr>
      <w:r>
        <w:rPr>
          <w:lang w:val="en-US"/>
        </w:rPr>
        <w:t xml:space="preserve">Please fill out the following details. </w:t>
      </w:r>
      <w:r w:rsidR="0065367E">
        <w:rPr>
          <w:b/>
          <w:bCs/>
          <w:lang w:val="en-US"/>
        </w:rPr>
        <w:t>The company name and description listed here will be our source of truth for winner-related materials, so please double check spelling/language.</w:t>
      </w:r>
    </w:p>
    <w:p w14:paraId="36E244B7" w14:textId="0131E4BD" w:rsidR="00556E53" w:rsidRDefault="00556E53" w:rsidP="00556E53">
      <w:pPr>
        <w:pStyle w:val="TableBodyBullets"/>
        <w:rPr>
          <w:lang w:val="en-US"/>
        </w:rPr>
      </w:pPr>
      <w:r>
        <w:rPr>
          <w:lang w:val="en-US"/>
        </w:rPr>
        <w:t>Full Name:</w:t>
      </w:r>
    </w:p>
    <w:p w14:paraId="55108F1A" w14:textId="7220E513" w:rsidR="00556E53" w:rsidRDefault="00556E53" w:rsidP="00556E53">
      <w:pPr>
        <w:pStyle w:val="TableBodyBullets"/>
        <w:rPr>
          <w:lang w:val="en-US"/>
        </w:rPr>
      </w:pPr>
      <w:r>
        <w:rPr>
          <w:lang w:val="en-US"/>
        </w:rPr>
        <w:t>Email Address:</w:t>
      </w:r>
    </w:p>
    <w:p w14:paraId="60E2EF2D" w14:textId="7300EF81" w:rsidR="00556E53" w:rsidRDefault="00556E53" w:rsidP="00556E53">
      <w:pPr>
        <w:pStyle w:val="TableBodyBullets"/>
        <w:rPr>
          <w:lang w:val="en-US"/>
        </w:rPr>
      </w:pPr>
      <w:r>
        <w:rPr>
          <w:lang w:val="en-US"/>
        </w:rPr>
        <w:t>Company Name:</w:t>
      </w:r>
    </w:p>
    <w:p w14:paraId="39031CFF" w14:textId="05F118EF" w:rsidR="00556E53" w:rsidRDefault="00556E53" w:rsidP="00556E53">
      <w:pPr>
        <w:pStyle w:val="TableBodyBullets"/>
        <w:rPr>
          <w:lang w:val="en-US"/>
        </w:rPr>
      </w:pPr>
      <w:r>
        <w:rPr>
          <w:lang w:val="en-US"/>
        </w:rPr>
        <w:t>Company Industry:</w:t>
      </w:r>
    </w:p>
    <w:p w14:paraId="248CEA38" w14:textId="0D56400D" w:rsidR="00556E53" w:rsidRDefault="00556E53" w:rsidP="00556E53">
      <w:pPr>
        <w:pStyle w:val="TableBodyBullets"/>
        <w:rPr>
          <w:lang w:val="en-US"/>
        </w:rPr>
      </w:pPr>
      <w:r>
        <w:rPr>
          <w:lang w:val="en-US"/>
        </w:rPr>
        <w:t>Company Size (number of employees):</w:t>
      </w:r>
    </w:p>
    <w:p w14:paraId="6C573B3D" w14:textId="0923F584" w:rsidR="00556E53" w:rsidRPr="00556E53" w:rsidRDefault="00556E53" w:rsidP="00556E53">
      <w:pPr>
        <w:pStyle w:val="TableBodyBullets"/>
        <w:rPr>
          <w:lang w:val="en-US"/>
        </w:rPr>
      </w:pPr>
      <w:r>
        <w:rPr>
          <w:lang w:val="en-US"/>
        </w:rPr>
        <w:t>Company Description (1-3 sentences):</w:t>
      </w:r>
    </w:p>
    <w:p w14:paraId="37C9713A" w14:textId="77777777" w:rsidR="00556E53" w:rsidRDefault="00556E53" w:rsidP="00556E53">
      <w:pPr>
        <w:pStyle w:val="TableBodyBullets"/>
        <w:numPr>
          <w:ilvl w:val="0"/>
          <w:numId w:val="0"/>
        </w:numPr>
        <w:ind w:left="680" w:hanging="340"/>
        <w:rPr>
          <w:lang w:val="en-US"/>
        </w:rPr>
      </w:pPr>
    </w:p>
    <w:p w14:paraId="3D58ABFF" w14:textId="77777777" w:rsidR="00D31707" w:rsidRDefault="00D31707">
      <w:pPr>
        <w:spacing w:after="0" w:line="240" w:lineRule="auto"/>
        <w:rPr>
          <w:rFonts w:eastAsiaTheme="majorEastAsia" w:cs="Times New Roman (Headings CS)"/>
          <w:sz w:val="36"/>
          <w:szCs w:val="32"/>
          <w:lang w:val="en-US"/>
        </w:rPr>
      </w:pPr>
      <w:r>
        <w:rPr>
          <w:lang w:val="en-US"/>
        </w:rPr>
        <w:br w:type="page"/>
      </w:r>
    </w:p>
    <w:p w14:paraId="77D0C5ED" w14:textId="235CE20C" w:rsidR="00556E53" w:rsidRPr="00556E53" w:rsidRDefault="00556E53" w:rsidP="00556E53">
      <w:pPr>
        <w:pStyle w:val="Heading1"/>
        <w:rPr>
          <w:lang w:val="en-US"/>
        </w:rPr>
      </w:pPr>
      <w:r>
        <w:rPr>
          <w:lang w:val="en-US"/>
        </w:rPr>
        <w:lastRenderedPageBreak/>
        <w:t>Submission Instructions</w:t>
      </w:r>
    </w:p>
    <w:p w14:paraId="152A8BEA" w14:textId="77777777" w:rsidR="00556E53" w:rsidRDefault="00556E53" w:rsidP="00556E53"/>
    <w:p w14:paraId="20DEAFA3" w14:textId="5BD50615" w:rsidR="00556E53" w:rsidRPr="00556E53" w:rsidRDefault="00556E53" w:rsidP="00556E53">
      <w:pPr>
        <w:pStyle w:val="ListParagraph"/>
        <w:numPr>
          <w:ilvl w:val="0"/>
          <w:numId w:val="3"/>
        </w:numPr>
        <w:rPr>
          <w:i/>
          <w:iCs/>
          <w:lang w:val="en-US"/>
        </w:rPr>
      </w:pPr>
      <w:r>
        <w:t xml:space="preserve">Save </w:t>
      </w:r>
      <w:r>
        <w:rPr>
          <w:i/>
          <w:iCs/>
          <w:lang w:val="en-US"/>
        </w:rPr>
        <w:t>this document with all entries</w:t>
      </w:r>
    </w:p>
    <w:p w14:paraId="1A04B5CB" w14:textId="32DCD5A9" w:rsidR="00556E53" w:rsidRPr="00556E53" w:rsidRDefault="00556E53" w:rsidP="00556E53">
      <w:pPr>
        <w:pStyle w:val="ListParagraph"/>
        <w:numPr>
          <w:ilvl w:val="0"/>
          <w:numId w:val="3"/>
        </w:numPr>
        <w:rPr>
          <w:i/>
          <w:iCs/>
          <w:lang w:val="en-US"/>
        </w:rPr>
      </w:pPr>
      <w:r>
        <w:rPr>
          <w:i/>
          <w:iCs/>
          <w:lang w:val="en-US"/>
        </w:rPr>
        <w:t>Compile additional references and resources you’d like to include for consideration</w:t>
      </w:r>
    </w:p>
    <w:p w14:paraId="41BEDB5A" w14:textId="122EDDD4" w:rsidR="00556E53" w:rsidRPr="00556E53" w:rsidRDefault="4DE7EB41" w:rsidP="5117DD6E">
      <w:pPr>
        <w:pStyle w:val="ListParagraph"/>
        <w:numPr>
          <w:ilvl w:val="0"/>
          <w:numId w:val="3"/>
        </w:numPr>
        <w:rPr>
          <w:i/>
          <w:iCs/>
          <w:lang w:val="en-US"/>
        </w:rPr>
      </w:pPr>
      <w:r w:rsidRPr="5117DD6E">
        <w:rPr>
          <w:i/>
          <w:iCs/>
          <w:lang w:val="en-US"/>
        </w:rPr>
        <w:t xml:space="preserve">Visit the </w:t>
      </w:r>
      <w:hyperlink r:id="rId14">
        <w:r w:rsidRPr="5117DD6E">
          <w:rPr>
            <w:rStyle w:val="Hyperlink"/>
            <w:i/>
            <w:iCs/>
            <w:lang w:val="en-US"/>
          </w:rPr>
          <w:t>HR Pacesetter Awards p</w:t>
        </w:r>
        <w:r w:rsidRPr="5117DD6E">
          <w:rPr>
            <w:rStyle w:val="Hyperlink"/>
            <w:i/>
            <w:iCs/>
            <w:lang w:val="en-US"/>
          </w:rPr>
          <w:t>a</w:t>
        </w:r>
        <w:r w:rsidRPr="5117DD6E">
          <w:rPr>
            <w:rStyle w:val="Hyperlink"/>
            <w:i/>
            <w:iCs/>
            <w:lang w:val="en-US"/>
          </w:rPr>
          <w:t>ge</w:t>
        </w:r>
      </w:hyperlink>
      <w:r w:rsidRPr="5117DD6E">
        <w:rPr>
          <w:i/>
          <w:iCs/>
          <w:lang w:val="en-US"/>
        </w:rPr>
        <w:t>, fill out the embedded form, upload this application and any additional resources, and click submit.</w:t>
      </w:r>
    </w:p>
    <w:p w14:paraId="23C2A98B" w14:textId="259392F9" w:rsidR="59F6CD0B" w:rsidRDefault="59F6CD0B" w:rsidP="59F6CD0B">
      <w:pPr>
        <w:ind w:left="360"/>
        <w:rPr>
          <w:i/>
          <w:iCs/>
          <w:lang w:val="en-US"/>
        </w:rPr>
      </w:pPr>
    </w:p>
    <w:p w14:paraId="6095B2E4" w14:textId="69DF74E4" w:rsidR="707F2224" w:rsidRDefault="707F2224" w:rsidP="59F6CD0B">
      <w:pPr>
        <w:spacing w:after="0" w:line="300" w:lineRule="auto"/>
        <w:ind w:left="360"/>
        <w:rPr>
          <w:lang w:val="en-US"/>
        </w:rPr>
      </w:pPr>
      <w:r w:rsidRPr="5117DD6E">
        <w:rPr>
          <w:rFonts w:asciiTheme="minorHAnsi" w:eastAsiaTheme="minorEastAsia" w:hAnsiTheme="minorHAnsi"/>
          <w:szCs w:val="20"/>
          <w:lang w:val="en-US"/>
        </w:rPr>
        <w:t xml:space="preserve">* By submitting this application, you confirm that all information, examples, results, supporting materials, and story details included in your application are non-confidential, accurate to the best of your knowledge, and fully approved for use by The Josh Bersin Company. </w:t>
      </w:r>
      <w:r w:rsidR="70873563" w:rsidRPr="5117DD6E">
        <w:rPr>
          <w:rFonts w:asciiTheme="minorHAnsi" w:eastAsiaTheme="minorEastAsia" w:hAnsiTheme="minorHAnsi"/>
          <w:szCs w:val="20"/>
          <w:lang w:val="en-US"/>
        </w:rPr>
        <w:t xml:space="preserve">You also confirm that you are authorized by your organization to submit these materials and grant </w:t>
      </w:r>
      <w:r w:rsidR="2F26CA95" w:rsidRPr="5117DD6E">
        <w:rPr>
          <w:rFonts w:asciiTheme="minorHAnsi" w:eastAsiaTheme="minorEastAsia" w:hAnsiTheme="minorHAnsi"/>
          <w:szCs w:val="20"/>
          <w:lang w:val="en-US"/>
        </w:rPr>
        <w:t xml:space="preserve">the rights described below. </w:t>
      </w:r>
      <w:r w:rsidRPr="5117DD6E">
        <w:rPr>
          <w:rFonts w:asciiTheme="minorHAnsi" w:eastAsiaTheme="minorEastAsia" w:hAnsiTheme="minorHAnsi"/>
          <w:szCs w:val="20"/>
          <w:lang w:val="en-US"/>
        </w:rPr>
        <w:t xml:space="preserve">You agree that, The Josh Bersin Company may </w:t>
      </w:r>
      <w:r w:rsidR="40B4F518" w:rsidRPr="5117DD6E">
        <w:rPr>
          <w:rFonts w:asciiTheme="minorHAnsi" w:eastAsiaTheme="minorEastAsia" w:hAnsiTheme="minorHAnsi"/>
          <w:szCs w:val="20"/>
          <w:lang w:val="en-US"/>
        </w:rPr>
        <w:t xml:space="preserve">use, reuse, </w:t>
      </w:r>
      <w:r w:rsidRPr="5117DD6E">
        <w:rPr>
          <w:rFonts w:asciiTheme="minorHAnsi" w:eastAsiaTheme="minorEastAsia" w:hAnsiTheme="minorHAnsi"/>
          <w:szCs w:val="20"/>
          <w:lang w:val="en-US"/>
        </w:rPr>
        <w:t xml:space="preserve">reference, summarize, quote, adapt, </w:t>
      </w:r>
      <w:r w:rsidR="1A7FFB14" w:rsidRPr="5117DD6E">
        <w:rPr>
          <w:rFonts w:asciiTheme="minorHAnsi" w:eastAsiaTheme="minorEastAsia" w:hAnsiTheme="minorHAnsi"/>
          <w:szCs w:val="20"/>
          <w:lang w:val="en-US"/>
        </w:rPr>
        <w:t xml:space="preserve">create derivative works from, </w:t>
      </w:r>
      <w:r w:rsidRPr="5117DD6E">
        <w:rPr>
          <w:rFonts w:asciiTheme="minorHAnsi" w:eastAsiaTheme="minorEastAsia" w:hAnsiTheme="minorHAnsi"/>
          <w:szCs w:val="20"/>
          <w:lang w:val="en-US"/>
        </w:rPr>
        <w:t xml:space="preserve">or otherwise use information </w:t>
      </w:r>
      <w:r w:rsidR="2763AF38" w:rsidRPr="5117DD6E">
        <w:rPr>
          <w:rFonts w:asciiTheme="minorHAnsi" w:eastAsiaTheme="minorEastAsia" w:hAnsiTheme="minorHAnsi"/>
          <w:szCs w:val="20"/>
          <w:lang w:val="en-US"/>
        </w:rPr>
        <w:t xml:space="preserve">and materials </w:t>
      </w:r>
      <w:r w:rsidRPr="5117DD6E">
        <w:rPr>
          <w:rFonts w:asciiTheme="minorHAnsi" w:eastAsiaTheme="minorEastAsia" w:hAnsiTheme="minorHAnsi"/>
          <w:szCs w:val="20"/>
          <w:lang w:val="en-US"/>
        </w:rPr>
        <w:t xml:space="preserve">from your application without seeking additional approval </w:t>
      </w:r>
      <w:r w:rsidR="1D5ED9D1" w:rsidRPr="5117DD6E">
        <w:rPr>
          <w:rFonts w:asciiTheme="minorHAnsi" w:eastAsiaTheme="minorEastAsia" w:hAnsiTheme="minorHAnsi"/>
          <w:szCs w:val="20"/>
          <w:lang w:val="en-US"/>
        </w:rPr>
        <w:t xml:space="preserve">from you or your organization </w:t>
      </w:r>
      <w:r w:rsidRPr="5117DD6E">
        <w:rPr>
          <w:rFonts w:asciiTheme="minorHAnsi" w:eastAsiaTheme="minorEastAsia" w:hAnsiTheme="minorHAnsi"/>
          <w:szCs w:val="20"/>
          <w:lang w:val="en-US"/>
        </w:rPr>
        <w:t>to highlight and celebrate your organization’s story in winner announcements</w:t>
      </w:r>
      <w:r w:rsidR="453C99A0" w:rsidRPr="5117DD6E">
        <w:rPr>
          <w:rFonts w:asciiTheme="minorHAnsi" w:eastAsiaTheme="minorEastAsia" w:hAnsiTheme="minorHAnsi"/>
          <w:szCs w:val="20"/>
          <w:lang w:val="en-US"/>
        </w:rPr>
        <w:t xml:space="preserve"> (if selected)</w:t>
      </w:r>
      <w:r w:rsidRPr="5117DD6E">
        <w:rPr>
          <w:rFonts w:asciiTheme="minorHAnsi" w:eastAsiaTheme="minorEastAsia" w:hAnsiTheme="minorHAnsi"/>
          <w:szCs w:val="20"/>
          <w:lang w:val="en-US"/>
        </w:rPr>
        <w:t>, marketing materials, event materials, press or social media content, articles, and other public-facing communications.</w:t>
      </w:r>
    </w:p>
    <w:p w14:paraId="565887CE" w14:textId="4F9889FF" w:rsidR="59F6CD0B" w:rsidRDefault="59F6CD0B" w:rsidP="59F6CD0B">
      <w:pPr>
        <w:spacing w:after="0" w:line="300" w:lineRule="auto"/>
        <w:ind w:left="360"/>
        <w:rPr>
          <w:lang w:val="en-US"/>
        </w:rPr>
      </w:pPr>
    </w:p>
    <w:p w14:paraId="7CA9AF5B" w14:textId="0F25F50E" w:rsidR="707F2224" w:rsidRDefault="707F2224" w:rsidP="32C0E21D">
      <w:pPr>
        <w:spacing w:after="0" w:line="300" w:lineRule="auto"/>
        <w:ind w:left="360"/>
        <w:rPr>
          <w:lang w:val="en-US"/>
        </w:rPr>
      </w:pPr>
      <w:r w:rsidRPr="5117DD6E">
        <w:rPr>
          <w:rFonts w:asciiTheme="minorHAnsi" w:eastAsiaTheme="minorEastAsia" w:hAnsiTheme="minorHAnsi"/>
          <w:szCs w:val="20"/>
          <w:lang w:val="en-US"/>
        </w:rPr>
        <w:t xml:space="preserve">You also agree that The Josh Bersin Company may </w:t>
      </w:r>
      <w:r w:rsidR="7F9BDED8" w:rsidRPr="5117DD6E">
        <w:rPr>
          <w:rFonts w:asciiTheme="minorHAnsi" w:eastAsiaTheme="minorEastAsia" w:hAnsiTheme="minorHAnsi"/>
          <w:szCs w:val="20"/>
          <w:lang w:val="en-US"/>
        </w:rPr>
        <w:t>use, adapt, or incorporate</w:t>
      </w:r>
      <w:r w:rsidRPr="5117DD6E">
        <w:rPr>
          <w:rFonts w:asciiTheme="minorHAnsi" w:eastAsiaTheme="minorEastAsia" w:hAnsiTheme="minorHAnsi"/>
          <w:szCs w:val="20"/>
          <w:lang w:val="en-US"/>
        </w:rPr>
        <w:t xml:space="preserve"> information </w:t>
      </w:r>
      <w:r w:rsidR="324A6B90" w:rsidRPr="5117DD6E">
        <w:rPr>
          <w:rFonts w:asciiTheme="minorHAnsi" w:eastAsiaTheme="minorEastAsia" w:hAnsiTheme="minorHAnsi"/>
          <w:szCs w:val="20"/>
          <w:lang w:val="en-US"/>
        </w:rPr>
        <w:t xml:space="preserve">and materials </w:t>
      </w:r>
      <w:r w:rsidRPr="5117DD6E">
        <w:rPr>
          <w:rFonts w:asciiTheme="minorHAnsi" w:eastAsiaTheme="minorEastAsia" w:hAnsiTheme="minorHAnsi"/>
          <w:szCs w:val="20"/>
          <w:lang w:val="en-US"/>
        </w:rPr>
        <w:t xml:space="preserve">shared in your application as examples of excellence, case study examples, or supporting insights in our research, content, speaking engagements, client/advisory work, and related thought leadership. </w:t>
      </w:r>
      <w:r w:rsidR="6ED0DCE6" w:rsidRPr="5117DD6E">
        <w:rPr>
          <w:rFonts w:asciiTheme="minorHAnsi" w:eastAsiaTheme="minorEastAsia" w:hAnsiTheme="minorHAnsi"/>
          <w:szCs w:val="20"/>
          <w:lang w:val="en-US"/>
        </w:rPr>
        <w:t xml:space="preserve">This may include retelling or summarizing your organization’s story in our own words </w:t>
      </w:r>
      <w:r w:rsidR="7F629DFA" w:rsidRPr="5117DD6E">
        <w:rPr>
          <w:rFonts w:asciiTheme="minorHAnsi" w:eastAsiaTheme="minorEastAsia" w:hAnsiTheme="minorHAnsi"/>
          <w:szCs w:val="20"/>
          <w:lang w:val="en-US"/>
        </w:rPr>
        <w:t xml:space="preserve">based on your submission. These uses will not require additional review or approval by you or your organization. </w:t>
      </w:r>
      <w:r w:rsidRPr="5117DD6E">
        <w:rPr>
          <w:rFonts w:asciiTheme="minorHAnsi" w:eastAsiaTheme="minorEastAsia" w:hAnsiTheme="minorHAnsi"/>
          <w:szCs w:val="20"/>
          <w:lang w:val="en-US"/>
        </w:rPr>
        <w:t>Please do not include confidential, proprietary, or restricted information unless you have obtained all necessary internal approvals for this use. Information submitted through this application</w:t>
      </w:r>
      <w:r w:rsidR="71EB1253" w:rsidRPr="5117DD6E">
        <w:rPr>
          <w:rFonts w:asciiTheme="minorHAnsi" w:eastAsiaTheme="minorEastAsia" w:hAnsiTheme="minorHAnsi"/>
          <w:szCs w:val="20"/>
          <w:lang w:val="en-US"/>
        </w:rPr>
        <w:t xml:space="preserve"> is provided on a non-confidential basis and will not be treated as confidential information under any existing NDA or other confidentiality agreement with The Josh Bersin Company</w:t>
      </w:r>
      <w:r w:rsidRPr="5117DD6E">
        <w:rPr>
          <w:rFonts w:asciiTheme="minorHAnsi" w:eastAsiaTheme="minorEastAsia" w:hAnsiTheme="minorHAnsi"/>
          <w:szCs w:val="20"/>
          <w:lang w:val="en-US"/>
        </w:rPr>
        <w:t>.</w:t>
      </w:r>
    </w:p>
    <w:p w14:paraId="6AE8F71F" w14:textId="227D038D" w:rsidR="59F6CD0B" w:rsidRDefault="59F6CD0B" w:rsidP="59F6CD0B">
      <w:pPr>
        <w:ind w:left="360"/>
        <w:rPr>
          <w:i/>
          <w:iCs/>
          <w:lang w:val="en-US"/>
        </w:rPr>
      </w:pPr>
    </w:p>
    <w:p w14:paraId="0C9D7413" w14:textId="3019FBF7" w:rsidR="00556E53" w:rsidRDefault="00556E53" w:rsidP="001A4FA8">
      <w:pPr>
        <w:ind w:left="360"/>
        <w:rPr>
          <w:i/>
          <w:iCs/>
          <w:lang w:val="en-US"/>
        </w:rPr>
      </w:pPr>
      <w:r w:rsidRPr="00556E53">
        <w:rPr>
          <w:i/>
          <w:iCs/>
          <w:lang w:val="en-US"/>
        </w:rPr>
        <w:t xml:space="preserve">Award finalists may </w:t>
      </w:r>
      <w:r w:rsidR="00BE0C12">
        <w:rPr>
          <w:i/>
          <w:iCs/>
          <w:lang w:val="en-US"/>
        </w:rPr>
        <w:t>also receive</w:t>
      </w:r>
      <w:r w:rsidRPr="00556E53">
        <w:rPr>
          <w:i/>
          <w:iCs/>
          <w:lang w:val="en-US"/>
        </w:rPr>
        <w:t xml:space="preserve"> outreach from our team to be interviewed for additional context and information on your story.</w:t>
      </w:r>
    </w:p>
    <w:p w14:paraId="226DC727" w14:textId="591D374C" w:rsidR="00212772" w:rsidRPr="00212772" w:rsidRDefault="00212772" w:rsidP="00212772">
      <w:pPr>
        <w:ind w:left="360"/>
        <w:rPr>
          <w:lang w:val="en-US"/>
        </w:rPr>
      </w:pPr>
      <w:r w:rsidRPr="00556E53">
        <w:rPr>
          <w:b/>
          <w:bCs/>
          <w:lang w:val="en-US"/>
        </w:rPr>
        <w:t xml:space="preserve">Have questions? </w:t>
      </w:r>
      <w:r>
        <w:rPr>
          <w:lang w:val="en-US"/>
        </w:rPr>
        <w:t>P</w:t>
      </w:r>
      <w:r w:rsidRPr="00556E53">
        <w:rPr>
          <w:lang w:val="en-US"/>
        </w:rPr>
        <w:t xml:space="preserve">lease email </w:t>
      </w:r>
      <w:hyperlink r:id="rId15" w:history="1">
        <w:r w:rsidRPr="00556E53">
          <w:rPr>
            <w:rStyle w:val="Hyperlink"/>
            <w:lang w:val="en-US"/>
          </w:rPr>
          <w:t>hrpacesetters@bersinpartners.com</w:t>
        </w:r>
      </w:hyperlink>
      <w:r>
        <w:rPr>
          <w:lang w:val="en-US"/>
        </w:rPr>
        <w:t>.</w:t>
      </w:r>
    </w:p>
    <w:sectPr w:rsidR="00212772" w:rsidRPr="00212772" w:rsidSect="00615B96">
      <w:headerReference w:type="default" r:id="rId16"/>
      <w:footerReference w:type="default" r:id="rId17"/>
      <w:pgSz w:w="12242" w:h="15842"/>
      <w:pgMar w:top="1846" w:right="1077" w:bottom="1440" w:left="1077" w:header="425" w:footer="5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AFD52" w14:textId="77777777" w:rsidR="00E65E8A" w:rsidRDefault="00E65E8A" w:rsidP="007B0BF3">
      <w:pPr>
        <w:spacing w:after="0" w:line="240" w:lineRule="auto"/>
      </w:pPr>
      <w:r>
        <w:separator/>
      </w:r>
    </w:p>
  </w:endnote>
  <w:endnote w:type="continuationSeparator" w:id="0">
    <w:p w14:paraId="0E54EBD2" w14:textId="77777777" w:rsidR="00E65E8A" w:rsidRDefault="00E65E8A" w:rsidP="007B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Headings CS)">
    <w:altName w:val="Times New Roman"/>
    <w:panose1 w:val="020B0604020202020204"/>
    <w:charset w:val="00"/>
    <w:family w:val="roman"/>
    <w:notTrueType/>
    <w:pitch w:val="default"/>
  </w:font>
  <w:font w:name="Lato SemiBold">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A43C" w14:textId="5FEF3E42" w:rsidR="009A4458" w:rsidRPr="00C44857" w:rsidRDefault="00C17C14" w:rsidP="00C44857">
    <w:pPr>
      <w:pStyle w:val="Footer"/>
      <w:tabs>
        <w:tab w:val="clear" w:pos="4513"/>
        <w:tab w:val="clear" w:pos="5103"/>
        <w:tab w:val="right" w:pos="9900"/>
      </w:tabs>
      <w:spacing w:before="60" w:after="120"/>
      <w:rPr>
        <w:color w:val="020A0A" w:themeColor="text2"/>
        <w:szCs w:val="16"/>
      </w:rPr>
    </w:pPr>
    <w:r>
      <w:rPr>
        <w:color w:val="020A0A" w:themeColor="text2"/>
        <w:szCs w:val="16"/>
      </w:rPr>
      <w:t xml:space="preserve">HR Pacesetter Awards </w:t>
    </w:r>
    <w:r w:rsidR="00AD198E">
      <w:rPr>
        <w:color w:val="020A0A" w:themeColor="text2"/>
        <w:szCs w:val="16"/>
      </w:rPr>
      <w:t>202</w:t>
    </w:r>
    <w:r w:rsidR="0065367E">
      <w:rPr>
        <w:color w:val="020A0A" w:themeColor="text2"/>
        <w:szCs w:val="16"/>
      </w:rPr>
      <w:t>7</w:t>
    </w:r>
    <w:r w:rsidR="00AD198E">
      <w:rPr>
        <w:color w:val="020A0A" w:themeColor="text2"/>
        <w:szCs w:val="16"/>
      </w:rPr>
      <w:t xml:space="preserve"> - </w:t>
    </w:r>
    <w:r>
      <w:rPr>
        <w:color w:val="020A0A" w:themeColor="text2"/>
        <w:szCs w:val="16"/>
      </w:rPr>
      <w:t>Application &amp; Evaluation Criteria</w:t>
    </w:r>
  </w:p>
  <w:sdt>
    <w:sdtPr>
      <w:rPr>
        <w:rStyle w:val="PageNumber"/>
        <w:color w:val="020A0A" w:themeColor="text2"/>
      </w:rPr>
      <w:id w:val="-1180969310"/>
      <w:docPartObj>
        <w:docPartGallery w:val="Page Numbers (Bottom of Page)"/>
        <w:docPartUnique/>
      </w:docPartObj>
    </w:sdtPr>
    <w:sdtContent>
      <w:p w14:paraId="42746E8F" w14:textId="77777777" w:rsidR="009A4458" w:rsidRPr="00C44857" w:rsidRDefault="009A4458" w:rsidP="009A4458">
        <w:pPr>
          <w:pStyle w:val="Footer"/>
          <w:framePr w:wrap="none" w:vAnchor="text" w:hAnchor="page" w:x="11073"/>
          <w:rPr>
            <w:rStyle w:val="PageNumber"/>
            <w:color w:val="020A0A" w:themeColor="text2"/>
          </w:rPr>
        </w:pPr>
        <w:r w:rsidRPr="00C44857">
          <w:rPr>
            <w:rStyle w:val="PageNumber"/>
            <w:color w:val="020A0A" w:themeColor="text2"/>
          </w:rPr>
          <w:fldChar w:fldCharType="begin"/>
        </w:r>
        <w:r w:rsidRPr="00C44857">
          <w:rPr>
            <w:rStyle w:val="PageNumber"/>
            <w:color w:val="020A0A" w:themeColor="text2"/>
          </w:rPr>
          <w:instrText xml:space="preserve"> PAGE </w:instrText>
        </w:r>
        <w:r w:rsidRPr="00C44857">
          <w:rPr>
            <w:rStyle w:val="PageNumber"/>
            <w:color w:val="020A0A" w:themeColor="text2"/>
          </w:rPr>
          <w:fldChar w:fldCharType="separate"/>
        </w:r>
        <w:r w:rsidRPr="00C44857">
          <w:rPr>
            <w:rStyle w:val="PageNumber"/>
            <w:noProof/>
            <w:color w:val="020A0A" w:themeColor="text2"/>
          </w:rPr>
          <w:t>4</w:t>
        </w:r>
        <w:r w:rsidRPr="00C44857">
          <w:rPr>
            <w:rStyle w:val="PageNumber"/>
            <w:color w:val="020A0A" w:themeColor="text2"/>
          </w:rPr>
          <w:fldChar w:fldCharType="end"/>
        </w:r>
      </w:p>
    </w:sdtContent>
  </w:sdt>
  <w:p w14:paraId="07C238D9" w14:textId="6FCD3B66" w:rsidR="0059248D" w:rsidRPr="00C44857" w:rsidRDefault="0059248D" w:rsidP="009A4458">
    <w:pPr>
      <w:pStyle w:val="Footer"/>
      <w:tabs>
        <w:tab w:val="clear" w:pos="4513"/>
        <w:tab w:val="clear" w:pos="5103"/>
        <w:tab w:val="right" w:pos="9639"/>
      </w:tabs>
      <w:spacing w:before="120" w:after="120"/>
      <w:rPr>
        <w:color w:val="020A0A" w:themeColor="text2"/>
        <w:szCs w:val="16"/>
      </w:rPr>
    </w:pPr>
    <w:r w:rsidRPr="00C44857">
      <w:rPr>
        <w:color w:val="020A0A" w:themeColor="text2"/>
        <w:szCs w:val="16"/>
      </w:rPr>
      <w:t>Copyright © The Josh Bersin Company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411F" w14:textId="77777777" w:rsidR="00E65E8A" w:rsidRDefault="00E65E8A" w:rsidP="007B0BF3">
      <w:pPr>
        <w:spacing w:after="0" w:line="240" w:lineRule="auto"/>
      </w:pPr>
      <w:r>
        <w:separator/>
      </w:r>
    </w:p>
  </w:footnote>
  <w:footnote w:type="continuationSeparator" w:id="0">
    <w:p w14:paraId="436D5E68" w14:textId="77777777" w:rsidR="00E65E8A" w:rsidRDefault="00E65E8A" w:rsidP="007B0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2C37" w14:textId="77777777" w:rsidR="0059248D" w:rsidRPr="007B0BF3" w:rsidRDefault="00AD1383" w:rsidP="00DF337B">
    <w:pPr>
      <w:tabs>
        <w:tab w:val="left" w:pos="2653"/>
      </w:tabs>
    </w:pPr>
    <w:r>
      <w:rPr>
        <w:noProof/>
      </w:rPr>
      <w:drawing>
        <wp:anchor distT="0" distB="0" distL="114300" distR="114300" simplePos="0" relativeHeight="251658241" behindDoc="0" locked="0" layoutInCell="1" allowOverlap="1" wp14:anchorId="4BC8C344" wp14:editId="6FF7F03A">
          <wp:simplePos x="0" y="0"/>
          <wp:positionH relativeFrom="column">
            <wp:posOffset>-247650</wp:posOffset>
          </wp:positionH>
          <wp:positionV relativeFrom="paragraph">
            <wp:posOffset>-238760</wp:posOffset>
          </wp:positionV>
          <wp:extent cx="938227" cy="938227"/>
          <wp:effectExtent l="0" t="0" r="0" b="0"/>
          <wp:wrapNone/>
          <wp:docPr id="1584210893" name="Graphic 1497604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04756" name="Graphic 1497604756"/>
                  <pic:cNvPicPr/>
                </pic:nvPicPr>
                <pic:blipFill>
                  <a:blip r:embed="rId1">
                    <a:extLst>
                      <a:ext uri="{28A0092B-C50C-407E-A947-70E740481C1C}">
                        <a14:useLocalDpi xmlns:a14="http://schemas.microsoft.com/office/drawing/2010/main" val="0"/>
                      </a:ext>
                    </a:extLst>
                  </a:blip>
                  <a:stretch>
                    <a:fillRect/>
                  </a:stretch>
                </pic:blipFill>
                <pic:spPr>
                  <a:xfrm>
                    <a:off x="0" y="0"/>
                    <a:ext cx="938227" cy="938227"/>
                  </a:xfrm>
                  <a:prstGeom prst="rect">
                    <a:avLst/>
                  </a:prstGeom>
                </pic:spPr>
              </pic:pic>
            </a:graphicData>
          </a:graphic>
          <wp14:sizeRelH relativeFrom="page">
            <wp14:pctWidth>0</wp14:pctWidth>
          </wp14:sizeRelH>
          <wp14:sizeRelV relativeFrom="page">
            <wp14:pctHeight>0</wp14:pctHeight>
          </wp14:sizeRelV>
        </wp:anchor>
      </w:drawing>
    </w:r>
    <w:r w:rsidR="0059248D">
      <w:rPr>
        <w:noProof/>
      </w:rPr>
      <mc:AlternateContent>
        <mc:Choice Requires="wps">
          <w:drawing>
            <wp:anchor distT="0" distB="0" distL="114300" distR="114300" simplePos="0" relativeHeight="251658240" behindDoc="0" locked="0" layoutInCell="1" allowOverlap="1" wp14:anchorId="15C7C9D3" wp14:editId="2C9654BB">
              <wp:simplePos x="0" y="0"/>
              <wp:positionH relativeFrom="column">
                <wp:posOffset>-683895</wp:posOffset>
              </wp:positionH>
              <wp:positionV relativeFrom="paragraph">
                <wp:posOffset>640292</wp:posOffset>
              </wp:positionV>
              <wp:extent cx="2055495" cy="4233"/>
              <wp:effectExtent l="12700" t="12700" r="14605" b="21590"/>
              <wp:wrapNone/>
              <wp:docPr id="704193941" name="Straight Connector 6"/>
              <wp:cNvGraphicFramePr/>
              <a:graphic xmlns:a="http://schemas.openxmlformats.org/drawingml/2006/main">
                <a:graphicData uri="http://schemas.microsoft.com/office/word/2010/wordprocessingShape">
                  <wps:wsp>
                    <wps:cNvCnPr/>
                    <wps:spPr>
                      <a:xfrm>
                        <a:off x="0" y="0"/>
                        <a:ext cx="2055495"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
          <w:pict w14:anchorId="359CC0DE">
            <v:line id="Straight Connector 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7b0e3 [3213]" strokeweight="2.25pt" from="-53.85pt,50.4pt" to="108pt,50.75pt" w14:anchorId="0152D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">
              <v:stroke joinstyle="miter"/>
            </v:line>
          </w:pict>
        </mc:Fallback>
      </mc:AlternateContent>
    </w:r>
    <w:r w:rsidR="009A445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B34C5"/>
    <w:multiLevelType w:val="hybridMultilevel"/>
    <w:tmpl w:val="4CB884F0"/>
    <w:lvl w:ilvl="0" w:tplc="590C8644">
      <w:start w:val="45"/>
      <w:numFmt w:val="bullet"/>
      <w:lvlText w:val="-"/>
      <w:lvlJc w:val="left"/>
      <w:pPr>
        <w:ind w:left="720" w:hanging="360"/>
      </w:pPr>
      <w:rPr>
        <w:rFonts w:ascii="Lato" w:eastAsiaTheme="minorHAnsi"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D1E16"/>
    <w:multiLevelType w:val="hybridMultilevel"/>
    <w:tmpl w:val="F1FE3B82"/>
    <w:lvl w:ilvl="0" w:tplc="5F383CA6">
      <w:start w:val="1"/>
      <w:numFmt w:val="decimal"/>
      <w:lvlText w:val="%1."/>
      <w:lvlJc w:val="left"/>
      <w:pPr>
        <w:ind w:left="720" w:hanging="360"/>
      </w:pPr>
    </w:lvl>
    <w:lvl w:ilvl="1" w:tplc="3A8466C6">
      <w:start w:val="1"/>
      <w:numFmt w:val="lowerLetter"/>
      <w:lvlText w:val="%2."/>
      <w:lvlJc w:val="left"/>
      <w:pPr>
        <w:ind w:left="1440" w:hanging="360"/>
      </w:pPr>
    </w:lvl>
    <w:lvl w:ilvl="2" w:tplc="473E96A6">
      <w:start w:val="1"/>
      <w:numFmt w:val="lowerRoman"/>
      <w:lvlText w:val="%3."/>
      <w:lvlJc w:val="right"/>
      <w:pPr>
        <w:ind w:left="2160" w:hanging="180"/>
      </w:pPr>
    </w:lvl>
    <w:lvl w:ilvl="3" w:tplc="C57494C0">
      <w:start w:val="1"/>
      <w:numFmt w:val="decimal"/>
      <w:lvlText w:val="%4."/>
      <w:lvlJc w:val="left"/>
      <w:pPr>
        <w:ind w:left="2880" w:hanging="360"/>
      </w:pPr>
    </w:lvl>
    <w:lvl w:ilvl="4" w:tplc="17C08408">
      <w:start w:val="1"/>
      <w:numFmt w:val="lowerLetter"/>
      <w:lvlText w:val="%5."/>
      <w:lvlJc w:val="left"/>
      <w:pPr>
        <w:ind w:left="3600" w:hanging="360"/>
      </w:pPr>
    </w:lvl>
    <w:lvl w:ilvl="5" w:tplc="A3D468E0">
      <w:start w:val="1"/>
      <w:numFmt w:val="lowerRoman"/>
      <w:lvlText w:val="%6."/>
      <w:lvlJc w:val="right"/>
      <w:pPr>
        <w:ind w:left="4320" w:hanging="180"/>
      </w:pPr>
    </w:lvl>
    <w:lvl w:ilvl="6" w:tplc="B49086D0">
      <w:start w:val="1"/>
      <w:numFmt w:val="decimal"/>
      <w:lvlText w:val="%7."/>
      <w:lvlJc w:val="left"/>
      <w:pPr>
        <w:ind w:left="5040" w:hanging="360"/>
      </w:pPr>
    </w:lvl>
    <w:lvl w:ilvl="7" w:tplc="75444CB4">
      <w:start w:val="1"/>
      <w:numFmt w:val="lowerLetter"/>
      <w:lvlText w:val="%8."/>
      <w:lvlJc w:val="left"/>
      <w:pPr>
        <w:ind w:left="5760" w:hanging="360"/>
      </w:pPr>
    </w:lvl>
    <w:lvl w:ilvl="8" w:tplc="F3AE1E90">
      <w:start w:val="1"/>
      <w:numFmt w:val="lowerRoman"/>
      <w:lvlText w:val="%9."/>
      <w:lvlJc w:val="right"/>
      <w:pPr>
        <w:ind w:left="6480" w:hanging="180"/>
      </w:pPr>
    </w:lvl>
  </w:abstractNum>
  <w:abstractNum w:abstractNumId="2" w15:restartNumberingAfterBreak="0">
    <w:nsid w:val="35C62F8A"/>
    <w:multiLevelType w:val="hybridMultilevel"/>
    <w:tmpl w:val="5BE61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F21DF1"/>
    <w:multiLevelType w:val="hybridMultilevel"/>
    <w:tmpl w:val="58FC3334"/>
    <w:lvl w:ilvl="0" w:tplc="028AB602">
      <w:start w:val="1"/>
      <w:numFmt w:val="bullet"/>
      <w:pStyle w:val="TableBodyBullets"/>
      <w:lvlText w:val=""/>
      <w:lvlJc w:val="left"/>
      <w:pPr>
        <w:ind w:left="680" w:hanging="340"/>
      </w:pPr>
      <w:rPr>
        <w:rFonts w:ascii="Wingdings" w:hAnsi="Wingdings" w:hint="default"/>
        <w:color w:val="47B0E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93160"/>
    <w:multiLevelType w:val="hybridMultilevel"/>
    <w:tmpl w:val="5D6C5B9A"/>
    <w:lvl w:ilvl="0" w:tplc="D00862F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253583">
    <w:abstractNumId w:val="4"/>
  </w:num>
  <w:num w:numId="2" w16cid:durableId="91240423">
    <w:abstractNumId w:val="3"/>
  </w:num>
  <w:num w:numId="3" w16cid:durableId="1312052387">
    <w:abstractNumId w:val="2"/>
  </w:num>
  <w:num w:numId="4" w16cid:durableId="379747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568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C14"/>
    <w:rsid w:val="00012479"/>
    <w:rsid w:val="00037AB5"/>
    <w:rsid w:val="00043F0F"/>
    <w:rsid w:val="000645BC"/>
    <w:rsid w:val="000658D7"/>
    <w:rsid w:val="0006B135"/>
    <w:rsid w:val="00084B88"/>
    <w:rsid w:val="000929D4"/>
    <w:rsid w:val="000A4B65"/>
    <w:rsid w:val="000C4083"/>
    <w:rsid w:val="000C7411"/>
    <w:rsid w:val="000E2259"/>
    <w:rsid w:val="000F20BC"/>
    <w:rsid w:val="000F72F1"/>
    <w:rsid w:val="0011231F"/>
    <w:rsid w:val="00121F71"/>
    <w:rsid w:val="00143BC4"/>
    <w:rsid w:val="001A4FA8"/>
    <w:rsid w:val="001B3CA3"/>
    <w:rsid w:val="001C3C18"/>
    <w:rsid w:val="001F5351"/>
    <w:rsid w:val="00212772"/>
    <w:rsid w:val="00222C8E"/>
    <w:rsid w:val="00262BE3"/>
    <w:rsid w:val="00273764"/>
    <w:rsid w:val="00276B29"/>
    <w:rsid w:val="00281823"/>
    <w:rsid w:val="002A49CE"/>
    <w:rsid w:val="002D4995"/>
    <w:rsid w:val="00321E7C"/>
    <w:rsid w:val="00345559"/>
    <w:rsid w:val="003D39AE"/>
    <w:rsid w:val="00412BE7"/>
    <w:rsid w:val="004306C0"/>
    <w:rsid w:val="00451B37"/>
    <w:rsid w:val="00476D59"/>
    <w:rsid w:val="004C1846"/>
    <w:rsid w:val="004E27E6"/>
    <w:rsid w:val="00502605"/>
    <w:rsid w:val="00556E53"/>
    <w:rsid w:val="0059248D"/>
    <w:rsid w:val="005A54E7"/>
    <w:rsid w:val="005B03CF"/>
    <w:rsid w:val="005B52A1"/>
    <w:rsid w:val="005E77C0"/>
    <w:rsid w:val="00615B96"/>
    <w:rsid w:val="0065367E"/>
    <w:rsid w:val="0066535A"/>
    <w:rsid w:val="006E6360"/>
    <w:rsid w:val="006F18E9"/>
    <w:rsid w:val="007078A1"/>
    <w:rsid w:val="007122DE"/>
    <w:rsid w:val="00732FF5"/>
    <w:rsid w:val="0073428E"/>
    <w:rsid w:val="0074005C"/>
    <w:rsid w:val="00740FB4"/>
    <w:rsid w:val="00787809"/>
    <w:rsid w:val="00794D2E"/>
    <w:rsid w:val="007A3C7E"/>
    <w:rsid w:val="007B0BF3"/>
    <w:rsid w:val="007E5B2F"/>
    <w:rsid w:val="00803DCF"/>
    <w:rsid w:val="00816F10"/>
    <w:rsid w:val="0087535F"/>
    <w:rsid w:val="008A12E3"/>
    <w:rsid w:val="008F0A8D"/>
    <w:rsid w:val="009103A3"/>
    <w:rsid w:val="009554E6"/>
    <w:rsid w:val="009A4458"/>
    <w:rsid w:val="009E1ED8"/>
    <w:rsid w:val="00A21EC5"/>
    <w:rsid w:val="00A33DB3"/>
    <w:rsid w:val="00A46E47"/>
    <w:rsid w:val="00AA557B"/>
    <w:rsid w:val="00AB5377"/>
    <w:rsid w:val="00AC0968"/>
    <w:rsid w:val="00AC2CD2"/>
    <w:rsid w:val="00AC67AE"/>
    <w:rsid w:val="00AD004A"/>
    <w:rsid w:val="00AD1383"/>
    <w:rsid w:val="00AD198E"/>
    <w:rsid w:val="00AD27BD"/>
    <w:rsid w:val="00AF1808"/>
    <w:rsid w:val="00AF7059"/>
    <w:rsid w:val="00B14005"/>
    <w:rsid w:val="00B2569B"/>
    <w:rsid w:val="00B469E9"/>
    <w:rsid w:val="00B56123"/>
    <w:rsid w:val="00B66C76"/>
    <w:rsid w:val="00B82CC8"/>
    <w:rsid w:val="00B92AF5"/>
    <w:rsid w:val="00BE0C12"/>
    <w:rsid w:val="00C11715"/>
    <w:rsid w:val="00C17C14"/>
    <w:rsid w:val="00C230D8"/>
    <w:rsid w:val="00C3579A"/>
    <w:rsid w:val="00C40A5C"/>
    <w:rsid w:val="00C44857"/>
    <w:rsid w:val="00C545BF"/>
    <w:rsid w:val="00C55852"/>
    <w:rsid w:val="00C571F7"/>
    <w:rsid w:val="00CB148A"/>
    <w:rsid w:val="00CE1065"/>
    <w:rsid w:val="00CE2A6C"/>
    <w:rsid w:val="00D31707"/>
    <w:rsid w:val="00D346EF"/>
    <w:rsid w:val="00D362A7"/>
    <w:rsid w:val="00D3652B"/>
    <w:rsid w:val="00D7789B"/>
    <w:rsid w:val="00DC1F3F"/>
    <w:rsid w:val="00DF337B"/>
    <w:rsid w:val="00E372F8"/>
    <w:rsid w:val="00E47847"/>
    <w:rsid w:val="00E47FB1"/>
    <w:rsid w:val="00E550FA"/>
    <w:rsid w:val="00E65E8A"/>
    <w:rsid w:val="00E94A2A"/>
    <w:rsid w:val="00EA7E34"/>
    <w:rsid w:val="00EB5FEF"/>
    <w:rsid w:val="00EC6F99"/>
    <w:rsid w:val="00ED06EF"/>
    <w:rsid w:val="00ED5F4E"/>
    <w:rsid w:val="00F37AC6"/>
    <w:rsid w:val="00F46066"/>
    <w:rsid w:val="00F50C24"/>
    <w:rsid w:val="00F619C1"/>
    <w:rsid w:val="00F708AE"/>
    <w:rsid w:val="00F760FD"/>
    <w:rsid w:val="00F97845"/>
    <w:rsid w:val="05E3A180"/>
    <w:rsid w:val="06A2442F"/>
    <w:rsid w:val="06B74A52"/>
    <w:rsid w:val="06FCEE10"/>
    <w:rsid w:val="0890F16B"/>
    <w:rsid w:val="0BD14BCB"/>
    <w:rsid w:val="10006B00"/>
    <w:rsid w:val="14A893BA"/>
    <w:rsid w:val="1705C553"/>
    <w:rsid w:val="1945647E"/>
    <w:rsid w:val="1A7FFB14"/>
    <w:rsid w:val="1CC45772"/>
    <w:rsid w:val="1D4F0E52"/>
    <w:rsid w:val="1D5ED9D1"/>
    <w:rsid w:val="211C68F5"/>
    <w:rsid w:val="27559D95"/>
    <w:rsid w:val="2763AF38"/>
    <w:rsid w:val="2D691E34"/>
    <w:rsid w:val="2E1138D5"/>
    <w:rsid w:val="2F26CA95"/>
    <w:rsid w:val="2F66630D"/>
    <w:rsid w:val="3227B616"/>
    <w:rsid w:val="322D8F6B"/>
    <w:rsid w:val="324A6B90"/>
    <w:rsid w:val="32C0E21D"/>
    <w:rsid w:val="372CC68E"/>
    <w:rsid w:val="3848D91E"/>
    <w:rsid w:val="396D1EEC"/>
    <w:rsid w:val="3BD19168"/>
    <w:rsid w:val="3BD7E937"/>
    <w:rsid w:val="3C9E1376"/>
    <w:rsid w:val="3E134734"/>
    <w:rsid w:val="3ED41CB8"/>
    <w:rsid w:val="3EE4595C"/>
    <w:rsid w:val="3FB00516"/>
    <w:rsid w:val="40138E1D"/>
    <w:rsid w:val="4089C6ED"/>
    <w:rsid w:val="40B4F518"/>
    <w:rsid w:val="429E5255"/>
    <w:rsid w:val="42AF128A"/>
    <w:rsid w:val="43A0624D"/>
    <w:rsid w:val="453C99A0"/>
    <w:rsid w:val="4634A23A"/>
    <w:rsid w:val="487053CD"/>
    <w:rsid w:val="496BE7BA"/>
    <w:rsid w:val="4A257C30"/>
    <w:rsid w:val="4C82853A"/>
    <w:rsid w:val="4CD00602"/>
    <w:rsid w:val="4CDEB457"/>
    <w:rsid w:val="4D5551E5"/>
    <w:rsid w:val="4DE7EB41"/>
    <w:rsid w:val="4F1C4B5D"/>
    <w:rsid w:val="50D3DB68"/>
    <w:rsid w:val="5117DD6E"/>
    <w:rsid w:val="52217858"/>
    <w:rsid w:val="52248385"/>
    <w:rsid w:val="556D703B"/>
    <w:rsid w:val="569750ED"/>
    <w:rsid w:val="585FE95E"/>
    <w:rsid w:val="59F6CD0B"/>
    <w:rsid w:val="5C79A495"/>
    <w:rsid w:val="5DB38D69"/>
    <w:rsid w:val="5E02D229"/>
    <w:rsid w:val="5E2FDB28"/>
    <w:rsid w:val="60CB7FC5"/>
    <w:rsid w:val="613118ED"/>
    <w:rsid w:val="6185396E"/>
    <w:rsid w:val="61E9C017"/>
    <w:rsid w:val="640F429C"/>
    <w:rsid w:val="6483E88F"/>
    <w:rsid w:val="6521A181"/>
    <w:rsid w:val="65472161"/>
    <w:rsid w:val="6621B8E3"/>
    <w:rsid w:val="66D9E97C"/>
    <w:rsid w:val="6D2527E2"/>
    <w:rsid w:val="6ED0DCE6"/>
    <w:rsid w:val="6FB3397E"/>
    <w:rsid w:val="707F2224"/>
    <w:rsid w:val="70873563"/>
    <w:rsid w:val="71EB1253"/>
    <w:rsid w:val="723EC5BB"/>
    <w:rsid w:val="73ECFC35"/>
    <w:rsid w:val="73FD8790"/>
    <w:rsid w:val="74129A09"/>
    <w:rsid w:val="74E6A63D"/>
    <w:rsid w:val="74F4C0C0"/>
    <w:rsid w:val="77BA4ECC"/>
    <w:rsid w:val="793D5DE5"/>
    <w:rsid w:val="794EF797"/>
    <w:rsid w:val="7F629DFA"/>
    <w:rsid w:val="7F9BDED8"/>
    <w:rsid w:val="7FE23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3E894"/>
  <w14:defaultImageDpi w14:val="32767"/>
  <w15:chartTrackingRefBased/>
  <w15:docId w15:val="{B2B9CE50-7A89-4AF3-BA4D-20AD8229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E2259"/>
    <w:pPr>
      <w:spacing w:after="240" w:line="280" w:lineRule="exact"/>
    </w:pPr>
    <w:rPr>
      <w:rFonts w:ascii="Lato" w:hAnsi="Lato"/>
      <w:sz w:val="20"/>
    </w:rPr>
  </w:style>
  <w:style w:type="paragraph" w:styleId="Heading1">
    <w:name w:val="heading 1"/>
    <w:basedOn w:val="Normal"/>
    <w:next w:val="Normal"/>
    <w:link w:val="Heading1Char"/>
    <w:uiPriority w:val="9"/>
    <w:qFormat/>
    <w:rsid w:val="00C55852"/>
    <w:pPr>
      <w:keepNext/>
      <w:keepLines/>
      <w:pBdr>
        <w:bottom w:val="single" w:sz="18" w:space="4" w:color="47B0E3" w:themeColor="text1"/>
      </w:pBdr>
      <w:spacing w:before="120" w:after="120" w:line="432" w:lineRule="exact"/>
      <w:outlineLvl w:val="0"/>
    </w:pPr>
    <w:rPr>
      <w:rFonts w:eastAsiaTheme="majorEastAsia" w:cs="Times New Roman (Headings CS)"/>
      <w:sz w:val="36"/>
      <w:szCs w:val="32"/>
    </w:rPr>
  </w:style>
  <w:style w:type="paragraph" w:styleId="Heading2">
    <w:name w:val="heading 2"/>
    <w:basedOn w:val="Normal"/>
    <w:next w:val="Normal"/>
    <w:link w:val="Heading2Char"/>
    <w:uiPriority w:val="9"/>
    <w:unhideWhenUsed/>
    <w:qFormat/>
    <w:rsid w:val="00C55852"/>
    <w:pPr>
      <w:keepNext/>
      <w:keepLines/>
      <w:spacing w:before="120" w:after="90" w:line="336" w:lineRule="exact"/>
      <w:outlineLvl w:val="1"/>
    </w:pPr>
    <w:rPr>
      <w:rFonts w:eastAsiaTheme="majorEastAsia" w:cs="Times New Roman (Headings CS)"/>
      <w:b/>
      <w:color w:val="47B0E3" w:themeColor="text1"/>
      <w:sz w:val="28"/>
      <w:szCs w:val="26"/>
    </w:rPr>
  </w:style>
  <w:style w:type="paragraph" w:styleId="Heading3">
    <w:name w:val="heading 3"/>
    <w:basedOn w:val="Normal"/>
    <w:next w:val="Normal"/>
    <w:link w:val="Heading3Char"/>
    <w:uiPriority w:val="9"/>
    <w:unhideWhenUsed/>
    <w:qFormat/>
    <w:rsid w:val="00C55852"/>
    <w:pPr>
      <w:keepNext/>
      <w:keepLines/>
      <w:spacing w:before="120" w:after="0"/>
      <w:outlineLvl w:val="2"/>
    </w:pPr>
    <w:rPr>
      <w:rFonts w:eastAsiaTheme="majorEastAsia" w:cs="Times New Roman (Headings CS)"/>
      <w:b/>
      <w:caps/>
      <w:color w:val="195B76" w:themeColor="background2"/>
      <w:spacing w:val="20"/>
    </w:rPr>
  </w:style>
  <w:style w:type="paragraph" w:styleId="Heading4">
    <w:name w:val="heading 4"/>
    <w:basedOn w:val="Normal"/>
    <w:next w:val="Normal"/>
    <w:link w:val="Heading4Char"/>
    <w:uiPriority w:val="9"/>
    <w:semiHidden/>
    <w:unhideWhenUsed/>
    <w:qFormat/>
    <w:rsid w:val="00B2569B"/>
    <w:pPr>
      <w:keepNext/>
      <w:keepLines/>
      <w:spacing w:before="40" w:after="0"/>
      <w:outlineLvl w:val="3"/>
    </w:pPr>
    <w:rPr>
      <w:rFonts w:eastAsiaTheme="majorEastAsia" w:cstheme="majorBidi"/>
      <w:i/>
      <w:iCs/>
      <w:color w:val="F2662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52"/>
    <w:rPr>
      <w:rFonts w:ascii="Lato" w:eastAsiaTheme="majorEastAsia" w:hAnsi="Lato" w:cs="Times New Roman (Headings CS)"/>
      <w:sz w:val="36"/>
      <w:szCs w:val="32"/>
    </w:rPr>
  </w:style>
  <w:style w:type="paragraph" w:styleId="Header">
    <w:name w:val="header"/>
    <w:basedOn w:val="Normal"/>
    <w:link w:val="HeaderChar"/>
    <w:uiPriority w:val="99"/>
    <w:unhideWhenUsed/>
    <w:rsid w:val="00DC1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F3F"/>
    <w:rPr>
      <w:rFonts w:ascii="Lato" w:hAnsi="Lato"/>
      <w:sz w:val="20"/>
    </w:rPr>
  </w:style>
  <w:style w:type="paragraph" w:styleId="Footer">
    <w:name w:val="footer"/>
    <w:link w:val="FooterChar"/>
    <w:uiPriority w:val="99"/>
    <w:unhideWhenUsed/>
    <w:rsid w:val="00C44857"/>
    <w:pPr>
      <w:tabs>
        <w:tab w:val="center" w:pos="4513"/>
        <w:tab w:val="right" w:pos="5103"/>
      </w:tabs>
    </w:pPr>
    <w:rPr>
      <w:rFonts w:ascii="Lato" w:hAnsi="Lato"/>
      <w:color w:val="FFFFFF" w:themeColor="background1"/>
      <w:sz w:val="16"/>
    </w:rPr>
  </w:style>
  <w:style w:type="character" w:customStyle="1" w:styleId="FooterChar">
    <w:name w:val="Footer Char"/>
    <w:basedOn w:val="DefaultParagraphFont"/>
    <w:link w:val="Footer"/>
    <w:uiPriority w:val="99"/>
    <w:rsid w:val="00C44857"/>
    <w:rPr>
      <w:rFonts w:ascii="Lato" w:hAnsi="Lato"/>
      <w:color w:val="FFFFFF" w:themeColor="background1"/>
      <w:sz w:val="16"/>
    </w:rPr>
  </w:style>
  <w:style w:type="paragraph" w:customStyle="1" w:styleId="CoverTitle">
    <w:name w:val="Cover Title"/>
    <w:qFormat/>
    <w:rsid w:val="006F18E9"/>
    <w:pPr>
      <w:spacing w:after="120"/>
    </w:pPr>
    <w:rPr>
      <w:rFonts w:ascii="Lato SemiBold" w:hAnsi="Lato SemiBold"/>
      <w:b/>
      <w:color w:val="FFFFFF" w:themeColor="background1"/>
      <w:sz w:val="60"/>
      <w:szCs w:val="56"/>
    </w:rPr>
  </w:style>
  <w:style w:type="paragraph" w:customStyle="1" w:styleId="DarkCoverSubheader">
    <w:name w:val="Dark Cover Subheader"/>
    <w:basedOn w:val="Normal"/>
    <w:qFormat/>
    <w:rsid w:val="00AC67AE"/>
    <w:pPr>
      <w:spacing w:before="240"/>
    </w:pPr>
    <w:rPr>
      <w:color w:val="47B0E3" w:themeColor="text1"/>
      <w:sz w:val="32"/>
      <w:szCs w:val="32"/>
    </w:rPr>
  </w:style>
  <w:style w:type="paragraph" w:customStyle="1" w:styleId="LightCoverSubheader">
    <w:name w:val="Light Cover Subheader"/>
    <w:basedOn w:val="DarkCoverSubheader"/>
    <w:qFormat/>
    <w:rsid w:val="00AC67AE"/>
    <w:rPr>
      <w:color w:val="020A0A" w:themeColor="text2"/>
    </w:rPr>
  </w:style>
  <w:style w:type="character" w:styleId="PageNumber">
    <w:name w:val="page number"/>
    <w:basedOn w:val="DefaultParagraphFont"/>
    <w:uiPriority w:val="99"/>
    <w:semiHidden/>
    <w:unhideWhenUsed/>
    <w:rsid w:val="009A4458"/>
  </w:style>
  <w:style w:type="paragraph" w:styleId="TOC1">
    <w:name w:val="toc 1"/>
    <w:basedOn w:val="Normal"/>
    <w:next w:val="Normal"/>
    <w:autoRedefine/>
    <w:uiPriority w:val="39"/>
    <w:unhideWhenUsed/>
    <w:rsid w:val="00CE1065"/>
    <w:pPr>
      <w:tabs>
        <w:tab w:val="right" w:pos="9639"/>
      </w:tabs>
      <w:spacing w:before="360"/>
    </w:pPr>
    <w:rPr>
      <w:rFonts w:cstheme="majorHAnsi"/>
      <w:bCs/>
      <w:caps/>
      <w:sz w:val="28"/>
    </w:rPr>
  </w:style>
  <w:style w:type="paragraph" w:styleId="TOC2">
    <w:name w:val="toc 2"/>
    <w:next w:val="Normal"/>
    <w:autoRedefine/>
    <w:uiPriority w:val="39"/>
    <w:unhideWhenUsed/>
    <w:rsid w:val="00DF337B"/>
    <w:pPr>
      <w:spacing w:before="240" w:after="120"/>
    </w:pPr>
    <w:rPr>
      <w:rFonts w:ascii="Lato" w:hAnsi="Lato" w:cstheme="minorHAnsi"/>
      <w:bCs/>
      <w:sz w:val="20"/>
      <w:szCs w:val="20"/>
    </w:rPr>
  </w:style>
  <w:style w:type="paragraph" w:styleId="TOC3">
    <w:name w:val="toc 3"/>
    <w:basedOn w:val="Normal"/>
    <w:next w:val="Normal"/>
    <w:autoRedefine/>
    <w:uiPriority w:val="39"/>
    <w:unhideWhenUsed/>
    <w:rsid w:val="009A4458"/>
    <w:pPr>
      <w:ind w:left="240"/>
    </w:pPr>
    <w:rPr>
      <w:rFonts w:cstheme="minorHAnsi"/>
      <w:szCs w:val="20"/>
    </w:rPr>
  </w:style>
  <w:style w:type="paragraph" w:styleId="TOC4">
    <w:name w:val="toc 4"/>
    <w:basedOn w:val="Normal"/>
    <w:next w:val="Normal"/>
    <w:autoRedefine/>
    <w:uiPriority w:val="39"/>
    <w:unhideWhenUsed/>
    <w:rsid w:val="009A4458"/>
    <w:pPr>
      <w:ind w:left="480"/>
    </w:pPr>
    <w:rPr>
      <w:rFonts w:cstheme="minorHAnsi"/>
      <w:szCs w:val="20"/>
    </w:rPr>
  </w:style>
  <w:style w:type="paragraph" w:styleId="TOC5">
    <w:name w:val="toc 5"/>
    <w:basedOn w:val="Normal"/>
    <w:next w:val="Normal"/>
    <w:autoRedefine/>
    <w:uiPriority w:val="39"/>
    <w:unhideWhenUsed/>
    <w:rsid w:val="009A4458"/>
    <w:pPr>
      <w:ind w:left="720"/>
    </w:pPr>
    <w:rPr>
      <w:rFonts w:cstheme="minorHAnsi"/>
      <w:szCs w:val="20"/>
    </w:rPr>
  </w:style>
  <w:style w:type="paragraph" w:styleId="TOC6">
    <w:name w:val="toc 6"/>
    <w:basedOn w:val="Normal"/>
    <w:next w:val="Normal"/>
    <w:autoRedefine/>
    <w:uiPriority w:val="39"/>
    <w:unhideWhenUsed/>
    <w:rsid w:val="009A4458"/>
    <w:pPr>
      <w:ind w:left="960"/>
    </w:pPr>
    <w:rPr>
      <w:rFonts w:cstheme="minorHAnsi"/>
      <w:szCs w:val="20"/>
    </w:rPr>
  </w:style>
  <w:style w:type="paragraph" w:styleId="TOC7">
    <w:name w:val="toc 7"/>
    <w:basedOn w:val="Normal"/>
    <w:next w:val="Normal"/>
    <w:autoRedefine/>
    <w:uiPriority w:val="39"/>
    <w:unhideWhenUsed/>
    <w:rsid w:val="009A4458"/>
    <w:pPr>
      <w:ind w:left="1200"/>
    </w:pPr>
    <w:rPr>
      <w:rFonts w:cstheme="minorHAnsi"/>
      <w:szCs w:val="20"/>
    </w:rPr>
  </w:style>
  <w:style w:type="paragraph" w:styleId="TOC8">
    <w:name w:val="toc 8"/>
    <w:basedOn w:val="Normal"/>
    <w:next w:val="Normal"/>
    <w:autoRedefine/>
    <w:uiPriority w:val="39"/>
    <w:unhideWhenUsed/>
    <w:rsid w:val="009A4458"/>
    <w:pPr>
      <w:ind w:left="1440"/>
    </w:pPr>
    <w:rPr>
      <w:rFonts w:cstheme="minorHAnsi"/>
      <w:szCs w:val="20"/>
    </w:rPr>
  </w:style>
  <w:style w:type="paragraph" w:styleId="TOC9">
    <w:name w:val="toc 9"/>
    <w:basedOn w:val="Normal"/>
    <w:next w:val="Normal"/>
    <w:autoRedefine/>
    <w:uiPriority w:val="39"/>
    <w:unhideWhenUsed/>
    <w:rsid w:val="009A4458"/>
    <w:pPr>
      <w:ind w:left="1680"/>
    </w:pPr>
    <w:rPr>
      <w:rFonts w:cstheme="minorHAnsi"/>
      <w:szCs w:val="20"/>
    </w:rPr>
  </w:style>
  <w:style w:type="paragraph" w:styleId="Title">
    <w:name w:val="Title"/>
    <w:next w:val="Normal"/>
    <w:link w:val="TitleChar"/>
    <w:uiPriority w:val="10"/>
    <w:qFormat/>
    <w:rsid w:val="000E2259"/>
    <w:pPr>
      <w:spacing w:after="240"/>
      <w:contextualSpacing/>
    </w:pPr>
    <w:rPr>
      <w:rFonts w:ascii="Lato SemiBold" w:eastAsiaTheme="majorEastAsia" w:hAnsi="Lato SemiBold" w:cstheme="majorBidi"/>
      <w:color w:val="020A0A" w:themeColor="text2"/>
      <w:spacing w:val="-10"/>
      <w:kern w:val="28"/>
      <w:sz w:val="48"/>
      <w:szCs w:val="56"/>
    </w:rPr>
  </w:style>
  <w:style w:type="character" w:customStyle="1" w:styleId="TitleChar">
    <w:name w:val="Title Char"/>
    <w:basedOn w:val="DefaultParagraphFont"/>
    <w:link w:val="Title"/>
    <w:uiPriority w:val="10"/>
    <w:rsid w:val="000E2259"/>
    <w:rPr>
      <w:rFonts w:ascii="Lato SemiBold" w:eastAsiaTheme="majorEastAsia" w:hAnsi="Lato SemiBold" w:cstheme="majorBidi"/>
      <w:color w:val="020A0A" w:themeColor="text2"/>
      <w:spacing w:val="-10"/>
      <w:kern w:val="28"/>
      <w:sz w:val="48"/>
      <w:szCs w:val="56"/>
    </w:rPr>
  </w:style>
  <w:style w:type="table" w:styleId="TableGrid">
    <w:name w:val="Table Grid"/>
    <w:basedOn w:val="TableNormal"/>
    <w:uiPriority w:val="39"/>
    <w:rsid w:val="00DF337B"/>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337B"/>
    <w:rPr>
      <w:color w:val="00ACE0" w:themeColor="hyperlink"/>
      <w:u w:val="single"/>
    </w:rPr>
  </w:style>
  <w:style w:type="paragraph" w:customStyle="1" w:styleId="EmphasisHeaderFill">
    <w:name w:val="Emphasis Header Fill"/>
    <w:qFormat/>
    <w:rsid w:val="000E2259"/>
    <w:pPr>
      <w:pBdr>
        <w:top w:val="single" w:sz="4" w:space="1" w:color="47B0E3" w:themeColor="text1"/>
        <w:left w:val="single" w:sz="4" w:space="4" w:color="47B0E3" w:themeColor="text1"/>
        <w:bottom w:val="single" w:sz="4" w:space="1" w:color="47B0E3" w:themeColor="text1"/>
        <w:right w:val="single" w:sz="4" w:space="4" w:color="47B0E3" w:themeColor="text1"/>
      </w:pBdr>
      <w:shd w:val="clear" w:color="auto" w:fill="47B0E3" w:themeFill="text1"/>
      <w:spacing w:before="240" w:after="120"/>
    </w:pPr>
    <w:rPr>
      <w:rFonts w:ascii="Lato" w:hAnsi="Lato"/>
      <w:b/>
      <w:color w:val="FFFFFF" w:themeColor="background1"/>
    </w:rPr>
  </w:style>
  <w:style w:type="character" w:customStyle="1" w:styleId="Heading2Char">
    <w:name w:val="Heading 2 Char"/>
    <w:basedOn w:val="DefaultParagraphFont"/>
    <w:link w:val="Heading2"/>
    <w:uiPriority w:val="9"/>
    <w:rsid w:val="00C55852"/>
    <w:rPr>
      <w:rFonts w:ascii="Lato" w:eastAsiaTheme="majorEastAsia" w:hAnsi="Lato" w:cs="Times New Roman (Headings CS)"/>
      <w:b/>
      <w:color w:val="47B0E3" w:themeColor="text1"/>
      <w:sz w:val="28"/>
      <w:szCs w:val="26"/>
    </w:rPr>
  </w:style>
  <w:style w:type="paragraph" w:styleId="NormalWeb">
    <w:name w:val="Normal (Web)"/>
    <w:basedOn w:val="Normal"/>
    <w:uiPriority w:val="99"/>
    <w:unhideWhenUsed/>
    <w:rsid w:val="00CE1065"/>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paragraph" w:styleId="Subtitle">
    <w:name w:val="Subtitle"/>
    <w:basedOn w:val="Normal"/>
    <w:next w:val="Normal"/>
    <w:link w:val="SubtitleChar"/>
    <w:uiPriority w:val="11"/>
    <w:qFormat/>
    <w:rsid w:val="00B2569B"/>
    <w:pPr>
      <w:numPr>
        <w:ilvl w:val="1"/>
      </w:numPr>
      <w:spacing w:after="160"/>
    </w:pPr>
    <w:rPr>
      <w:rFonts w:eastAsiaTheme="minorEastAsia"/>
      <w:color w:val="87CBEC" w:themeColor="text1" w:themeTint="A5"/>
      <w:spacing w:val="15"/>
      <w:sz w:val="22"/>
      <w:szCs w:val="22"/>
    </w:rPr>
  </w:style>
  <w:style w:type="character" w:customStyle="1" w:styleId="SubtitleChar">
    <w:name w:val="Subtitle Char"/>
    <w:basedOn w:val="DefaultParagraphFont"/>
    <w:link w:val="Subtitle"/>
    <w:uiPriority w:val="11"/>
    <w:rsid w:val="00B2569B"/>
    <w:rPr>
      <w:rFonts w:ascii="Lato" w:eastAsiaTheme="minorEastAsia" w:hAnsi="Lato"/>
      <w:color w:val="87CBEC" w:themeColor="text1" w:themeTint="A5"/>
      <w:spacing w:val="15"/>
      <w:sz w:val="22"/>
      <w:szCs w:val="22"/>
    </w:rPr>
  </w:style>
  <w:style w:type="character" w:customStyle="1" w:styleId="Heading3Char">
    <w:name w:val="Heading 3 Char"/>
    <w:basedOn w:val="DefaultParagraphFont"/>
    <w:link w:val="Heading3"/>
    <w:uiPriority w:val="9"/>
    <w:rsid w:val="00C55852"/>
    <w:rPr>
      <w:rFonts w:ascii="Lato" w:eastAsiaTheme="majorEastAsia" w:hAnsi="Lato" w:cs="Times New Roman (Headings CS)"/>
      <w:b/>
      <w:caps/>
      <w:color w:val="195B76" w:themeColor="background2"/>
      <w:spacing w:val="20"/>
      <w:sz w:val="20"/>
    </w:rPr>
  </w:style>
  <w:style w:type="paragraph" w:styleId="Quote">
    <w:name w:val="Quote"/>
    <w:basedOn w:val="Normal"/>
    <w:next w:val="Normal"/>
    <w:link w:val="QuoteChar"/>
    <w:uiPriority w:val="29"/>
    <w:qFormat/>
    <w:rsid w:val="00DC1F3F"/>
    <w:pPr>
      <w:spacing w:before="200" w:after="160" w:line="320" w:lineRule="exact"/>
      <w:ind w:left="851" w:right="851"/>
    </w:pPr>
    <w:rPr>
      <w:i/>
      <w:iCs/>
      <w:color w:val="75C3EA" w:themeColor="text1" w:themeTint="BF"/>
      <w:sz w:val="26"/>
    </w:rPr>
  </w:style>
  <w:style w:type="paragraph" w:customStyle="1" w:styleId="ParagraphIntroEmphasis">
    <w:name w:val="Paragraph Intro Emphasis"/>
    <w:qFormat/>
    <w:rsid w:val="00B2569B"/>
    <w:pPr>
      <w:snapToGrid w:val="0"/>
      <w:spacing w:after="360" w:line="360" w:lineRule="exact"/>
    </w:pPr>
    <w:rPr>
      <w:rFonts w:ascii="Lato" w:hAnsi="Lato"/>
      <w:color w:val="195B76" w:themeColor="background2"/>
      <w:sz w:val="26"/>
      <w:szCs w:val="32"/>
    </w:rPr>
  </w:style>
  <w:style w:type="character" w:customStyle="1" w:styleId="Heading4Char">
    <w:name w:val="Heading 4 Char"/>
    <w:basedOn w:val="DefaultParagraphFont"/>
    <w:link w:val="Heading4"/>
    <w:uiPriority w:val="9"/>
    <w:semiHidden/>
    <w:rsid w:val="00B2569B"/>
    <w:rPr>
      <w:rFonts w:ascii="Lato" w:eastAsiaTheme="majorEastAsia" w:hAnsi="Lato" w:cstheme="majorBidi"/>
      <w:i/>
      <w:iCs/>
      <w:color w:val="F26624" w:themeColor="accent1"/>
      <w:sz w:val="20"/>
    </w:rPr>
  </w:style>
  <w:style w:type="character" w:styleId="SubtleEmphasis">
    <w:name w:val="Subtle Emphasis"/>
    <w:basedOn w:val="DefaultParagraphFont"/>
    <w:uiPriority w:val="19"/>
    <w:qFormat/>
    <w:rsid w:val="00B2569B"/>
    <w:rPr>
      <w:rFonts w:ascii="Lato" w:hAnsi="Lato"/>
      <w:i/>
      <w:iCs/>
      <w:color w:val="75C3EA" w:themeColor="text1" w:themeTint="BF"/>
    </w:rPr>
  </w:style>
  <w:style w:type="character" w:customStyle="1" w:styleId="QuoteChar">
    <w:name w:val="Quote Char"/>
    <w:basedOn w:val="DefaultParagraphFont"/>
    <w:link w:val="Quote"/>
    <w:uiPriority w:val="29"/>
    <w:rsid w:val="00DC1F3F"/>
    <w:rPr>
      <w:rFonts w:ascii="Lato" w:hAnsi="Lato"/>
      <w:i/>
      <w:iCs/>
      <w:color w:val="75C3EA" w:themeColor="text1" w:themeTint="BF"/>
      <w:sz w:val="26"/>
    </w:rPr>
  </w:style>
  <w:style w:type="paragraph" w:customStyle="1" w:styleId="QuoteAttribution">
    <w:name w:val="Quote Attribution"/>
    <w:basedOn w:val="Normal"/>
    <w:qFormat/>
    <w:rsid w:val="00DC1F3F"/>
    <w:pPr>
      <w:ind w:left="851" w:right="851"/>
    </w:pPr>
    <w:rPr>
      <w:rFonts w:cs="Times New Roman (Body CS)"/>
      <w:bCs/>
      <w:iCs/>
      <w:color w:val="47B0E3" w:themeColor="text1"/>
    </w:rPr>
  </w:style>
  <w:style w:type="paragraph" w:customStyle="1" w:styleId="TableHeader">
    <w:name w:val="Table Header"/>
    <w:qFormat/>
    <w:rsid w:val="001B3CA3"/>
    <w:pPr>
      <w:spacing w:before="60" w:after="120" w:line="320" w:lineRule="exact"/>
      <w:jc w:val="center"/>
    </w:pPr>
    <w:rPr>
      <w:rFonts w:ascii="Lato" w:eastAsiaTheme="majorEastAsia" w:hAnsi="Lato" w:cstheme="majorBidi"/>
      <w:color w:val="020A0A" w:themeColor="text2"/>
      <w:spacing w:val="-10"/>
      <w:kern w:val="28"/>
      <w:szCs w:val="56"/>
    </w:rPr>
  </w:style>
  <w:style w:type="character" w:customStyle="1" w:styleId="Bold">
    <w:name w:val="Bold"/>
    <w:basedOn w:val="DefaultParagraphFont"/>
    <w:uiPriority w:val="1"/>
    <w:qFormat/>
    <w:rsid w:val="001B3CA3"/>
    <w:rPr>
      <w:b/>
      <w:sz w:val="22"/>
      <w:lang w:val="en-US"/>
      <w14:ligatures w14:val="none"/>
    </w:rPr>
  </w:style>
  <w:style w:type="paragraph" w:customStyle="1" w:styleId="TableBodyText">
    <w:name w:val="Table Body Text"/>
    <w:qFormat/>
    <w:rsid w:val="001B3CA3"/>
    <w:pPr>
      <w:spacing w:before="60" w:after="120"/>
    </w:pPr>
    <w:rPr>
      <w:rFonts w:ascii="Lato" w:hAnsi="Lato"/>
      <w:sz w:val="20"/>
    </w:rPr>
  </w:style>
  <w:style w:type="paragraph" w:customStyle="1" w:styleId="TableBodyBullets">
    <w:name w:val="Table Body Bullets"/>
    <w:basedOn w:val="TableBodyText"/>
    <w:qFormat/>
    <w:rsid w:val="001B3CA3"/>
    <w:pPr>
      <w:numPr>
        <w:numId w:val="2"/>
      </w:numPr>
      <w:spacing w:before="120"/>
    </w:pPr>
    <w:rPr>
      <w:rFonts w:cs="Times New Roman (Body CS)"/>
    </w:rPr>
  </w:style>
  <w:style w:type="character" w:styleId="UnresolvedMention">
    <w:name w:val="Unresolved Mention"/>
    <w:basedOn w:val="DefaultParagraphFont"/>
    <w:uiPriority w:val="99"/>
    <w:rsid w:val="00C17C14"/>
    <w:rPr>
      <w:color w:val="605E5C"/>
      <w:shd w:val="clear" w:color="auto" w:fill="E1DFDD"/>
    </w:rPr>
  </w:style>
  <w:style w:type="paragraph" w:styleId="ListParagraph">
    <w:name w:val="List Paragraph"/>
    <w:basedOn w:val="Normal"/>
    <w:uiPriority w:val="34"/>
    <w:qFormat/>
    <w:rsid w:val="00556E53"/>
    <w:pPr>
      <w:ind w:left="720"/>
      <w:contextualSpacing/>
    </w:pPr>
  </w:style>
  <w:style w:type="character" w:styleId="CommentReference">
    <w:name w:val="annotation reference"/>
    <w:basedOn w:val="DefaultParagraphFont"/>
    <w:uiPriority w:val="99"/>
    <w:semiHidden/>
    <w:unhideWhenUsed/>
    <w:rsid w:val="000645BC"/>
    <w:rPr>
      <w:sz w:val="16"/>
      <w:szCs w:val="16"/>
    </w:rPr>
  </w:style>
  <w:style w:type="paragraph" w:styleId="CommentText">
    <w:name w:val="annotation text"/>
    <w:basedOn w:val="Normal"/>
    <w:link w:val="CommentTextChar"/>
    <w:uiPriority w:val="99"/>
    <w:unhideWhenUsed/>
    <w:rsid w:val="000645BC"/>
    <w:pPr>
      <w:spacing w:line="240" w:lineRule="auto"/>
    </w:pPr>
    <w:rPr>
      <w:szCs w:val="20"/>
    </w:rPr>
  </w:style>
  <w:style w:type="character" w:customStyle="1" w:styleId="CommentTextChar">
    <w:name w:val="Comment Text Char"/>
    <w:basedOn w:val="DefaultParagraphFont"/>
    <w:link w:val="CommentText"/>
    <w:uiPriority w:val="99"/>
    <w:rsid w:val="000645BC"/>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0645BC"/>
    <w:rPr>
      <w:b/>
      <w:bCs/>
    </w:rPr>
  </w:style>
  <w:style w:type="character" w:customStyle="1" w:styleId="CommentSubjectChar">
    <w:name w:val="Comment Subject Char"/>
    <w:basedOn w:val="CommentTextChar"/>
    <w:link w:val="CommentSubject"/>
    <w:uiPriority w:val="99"/>
    <w:semiHidden/>
    <w:rsid w:val="000645BC"/>
    <w:rPr>
      <w:rFonts w:ascii="Lato" w:hAnsi="Lato"/>
      <w:b/>
      <w:bCs/>
      <w:sz w:val="20"/>
      <w:szCs w:val="20"/>
    </w:rPr>
  </w:style>
  <w:style w:type="character" w:styleId="FollowedHyperlink">
    <w:name w:val="FollowedHyperlink"/>
    <w:basedOn w:val="DefaultParagraphFont"/>
    <w:uiPriority w:val="99"/>
    <w:semiHidden/>
    <w:unhideWhenUsed/>
    <w:rsid w:val="00D362A7"/>
    <w:rPr>
      <w:color w:val="2E929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87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scmarshallexeced.org/event/Irresistible2027/hr-pacesetter-award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cmarshallexeced.org/event/Irresistible2027/hr-pacesetter-aw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cmarshallexeced.org/event/Irresistible2027/home" TargetMode="External"/><Relationship Id="rId5" Type="http://schemas.openxmlformats.org/officeDocument/2006/relationships/numbering" Target="numbering.xml"/><Relationship Id="rId15" Type="http://schemas.openxmlformats.org/officeDocument/2006/relationships/hyperlink" Target="mailto:hrpacesetters@bersinpartne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scmarshallexeced.org/event/Irresistible2027/hr-pacesetter-awar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Downloads\HR%20Pacesetter%20Word_template_2026.dotx" TargetMode="External"/></Relationships>
</file>

<file path=word/documenttasks/documenttasks1.xml><?xml version="1.0" encoding="utf-8"?>
<t:Tasks xmlns:t="http://schemas.microsoft.com/office/tasks/2019/documenttasks" xmlns:oel="http://schemas.microsoft.com/office/2019/extlst">
  <t:Task id="{919401A2-C702-488B-B9F7-7FC476BA713C}">
    <t:Anchor>
      <t:Comment id="165523454"/>
    </t:Anchor>
    <t:History>
      <t:Event id="{C9ED2201-F839-4F65-8326-2FCF60EA705A}" time="2026-08-26T15:44:39.447Z">
        <t:Attribution userId="S::katelind.hays@bersinpartners.com::d8e652c3-24bc-4300-bb8a-84ffdbbdfd86" userProvider="AD" userName="Katelind Hays"/>
        <t:Anchor>
          <t:Comment id="1983370849"/>
        </t:Anchor>
        <t:Create/>
      </t:Event>
      <t:Event id="{941C03C5-31C7-485C-AFD7-EF892A11FD85}" time="2026-08-26T15:44:39.447Z">
        <t:Attribution userId="S::katelind.hays@bersinpartners.com::d8e652c3-24bc-4300-bb8a-84ffdbbdfd86" userProvider="AD" userName="Katelind Hays"/>
        <t:Anchor>
          <t:Comment id="1983370849"/>
        </t:Anchor>
        <t:Assign userId="S::jess.morris@bersinpartners.com::620030e8-ec19-4a75-82f6-499a2f9b400a" userProvider="AD" userName="Jess Morris"/>
      </t:Event>
      <t:Event id="{45176ECA-7627-4FF6-A05C-81DCA62A49C4}" time="2026-08-26T15:44:39.447Z">
        <t:Attribution userId="S::katelind.hays@bersinpartners.com::d8e652c3-24bc-4300-bb8a-84ffdbbdfd86" userProvider="AD" userName="Katelind Hays"/>
        <t:Anchor>
          <t:Comment id="1983370849"/>
        </t:Anchor>
        <t:SetTitle title="FYI: we may use the same form as last year and update any time-specific copy &amp; create an updated submission view in HubSpot so we don't have to recreate the operational process. update to follow! cc: @Jess Morris"/>
      </t:Event>
      <t:Event id="{7E750D41-B40F-4C87-B30F-9C653AFB0A0F}" time="2026-09-11T15:58:47.445Z">
        <t:Attribution userId="S::julia@bersinpartners.com::37ff3d0c-4ebe-48c6-97da-69a7f625ed4e" userProvider="AD" userName="Julia Bersin"/>
        <t:Progress percentComplete="100"/>
      </t:Event>
    </t:History>
  </t:Task>
</t:Tasks>
</file>

<file path=word/theme/theme1.xml><?xml version="1.0" encoding="utf-8"?>
<a:theme xmlns:a="http://schemas.openxmlformats.org/drawingml/2006/main" name="Office Theme">
  <a:themeElements>
    <a:clrScheme name="JBC_JBA">
      <a:dk1>
        <a:srgbClr val="47B0E3"/>
      </a:dk1>
      <a:lt1>
        <a:srgbClr val="FFFFFF"/>
      </a:lt1>
      <a:dk2>
        <a:srgbClr val="020A0A"/>
      </a:dk2>
      <a:lt2>
        <a:srgbClr val="195B76"/>
      </a:lt2>
      <a:accent1>
        <a:srgbClr val="F26624"/>
      </a:accent1>
      <a:accent2>
        <a:srgbClr val="6EA943"/>
      </a:accent2>
      <a:accent3>
        <a:srgbClr val="FFC645"/>
      </a:accent3>
      <a:accent4>
        <a:srgbClr val="7850A9"/>
      </a:accent4>
      <a:accent5>
        <a:srgbClr val="BC0632"/>
      </a:accent5>
      <a:accent6>
        <a:srgbClr val="2E929E"/>
      </a:accent6>
      <a:hlink>
        <a:srgbClr val="00ACE0"/>
      </a:hlink>
      <a:folHlink>
        <a:srgbClr val="2E929E"/>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868066ED164F42B4A168E23F9D4B0B" ma:contentTypeVersion="19" ma:contentTypeDescription="Create a new document." ma:contentTypeScope="" ma:versionID="406642f45ac3d62418fb166d45a587fd">
  <xsd:schema xmlns:xsd="http://www.w3.org/2001/XMLSchema" xmlns:xs="http://www.w3.org/2001/XMLSchema" xmlns:p="http://schemas.microsoft.com/office/2006/metadata/properties" xmlns:ns2="82164aa9-4287-41ae-8538-8dd58ea765e0" xmlns:ns3="5df681b7-b958-443c-972c-4aefc130c05b" targetNamespace="http://schemas.microsoft.com/office/2006/metadata/properties" ma:root="true" ma:fieldsID="eaa5ece48365bfe06ebde236eff0da58" ns2:_="" ns3:_="">
    <xsd:import namespace="82164aa9-4287-41ae-8538-8dd58ea765e0"/>
    <xsd:import namespace="5df681b7-b958-443c-972c-4aefc130c05b"/>
    <xsd:element name="properties">
      <xsd:complexType>
        <xsd:sequence>
          <xsd:element name="documentManagement">
            <xsd:complexType>
              <xsd:all>
                <xsd:element ref="ns2:AssetType" minOccurs="0"/>
                <xsd:element ref="ns2:MediaServiceMetadata" minOccurs="0"/>
                <xsd:element ref="ns2:MediaServiceFastMetadata" minOccurs="0"/>
                <xsd:element ref="ns2:Topic"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llection"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64aa9-4287-41ae-8538-8dd58ea765e0" elementFormDefault="qualified">
    <xsd:import namespace="http://schemas.microsoft.com/office/2006/documentManagement/types"/>
    <xsd:import namespace="http://schemas.microsoft.com/office/infopath/2007/PartnerControls"/>
    <xsd:element name="AssetType" ma:index="8" nillable="true" ma:displayName="Asset Type" ma:format="Dropdown" ma:internalName="AssetType">
      <xsd:simpleType>
        <xsd:restriction base="dms:Choice">
          <xsd:enumeration value="Definitive Guide"/>
          <xsd:enumeration value="Research Report"/>
          <xsd:enumeration value="Case Study"/>
          <xsd:enumeration value="Tool or Tip Shee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opic" ma:index="11" nillable="true" ma:displayName="Topic" ma:format="Dropdown" ma:internalName="Topic">
      <xsd:simpleType>
        <xsd:restriction base="dms:Choice">
          <xsd:enumeration value="Comp, Rewards, Benefits"/>
          <xsd:enumeration value="DE&amp;I"/>
          <xsd:enumeration value="Employee Experience"/>
          <xsd:enumeration value="GWI"/>
          <xsd:enumeration value="Health &amp; Wellbeing"/>
          <xsd:enumeration value="HR Strategy &amp; Operations"/>
          <xsd:enumeration value="HR Tech"/>
          <xsd:enumeration value="Learning &amp; Development"/>
          <xsd:enumeration value="Mgmt &amp; Leadership"/>
          <xsd:enumeration value="Org Design"/>
          <xsd:enumeration value="People Analytics, Data, AI"/>
          <xsd:enumeration value="Talent &amp; Performance Management"/>
          <xsd:enumeration value="Talent Acquisition"/>
          <xsd:enumeration value="Workforce &amp; Business Trends"/>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d92996a-5b2f-48a2-af56-521a90556d1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Collection" ma:index="22" nillable="true" ma:displayName="Collection" ma:format="Dropdown" ma:internalName="Collection">
      <xsd:simpleType>
        <xsd:restriction base="dms:Choice">
          <xsd:enumeration value="Choice 1"/>
          <xsd:enumeration value="Choice 2"/>
          <xsd:enumeration value="Choice 3"/>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681b7-b958-443c-972c-4aefc130c05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f169810-c32f-46cb-8157-303ca4892608}" ma:internalName="TaxCatchAll" ma:showField="CatchAllData" ma:web="5df681b7-b958-443c-972c-4aefc130c0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f681b7-b958-443c-972c-4aefc130c05b" xsi:nil="true"/>
    <lcf76f155ced4ddcb4097134ff3c332f xmlns="82164aa9-4287-41ae-8538-8dd58ea765e0">
      <Terms xmlns="http://schemas.microsoft.com/office/infopath/2007/PartnerControls"/>
    </lcf76f155ced4ddcb4097134ff3c332f>
    <SharedWithUsers xmlns="5df681b7-b958-443c-972c-4aefc130c05b">
      <UserInfo>
        <DisplayName>Nicole Carra</DisplayName>
        <AccountId>263</AccountId>
        <AccountType/>
      </UserInfo>
      <UserInfo>
        <DisplayName>Gracie Orr</DisplayName>
        <AccountId>292</AccountId>
        <AccountType/>
      </UserInfo>
      <UserInfo>
        <DisplayName>Bill Pelster</DisplayName>
        <AccountId>37</AccountId>
        <AccountType/>
      </UserInfo>
      <UserInfo>
        <DisplayName>Julia Bersin</DisplayName>
        <AccountId>203</AccountId>
        <AccountType/>
      </UserInfo>
      <UserInfo>
        <DisplayName>Christoph Bonert</DisplayName>
        <AccountId>340</AccountId>
        <AccountType/>
      </UserInfo>
      <UserInfo>
        <DisplayName>Heidi Bersin</DisplayName>
        <AccountId>95</AccountId>
        <AccountType/>
      </UserInfo>
      <UserInfo>
        <DisplayName>Brenda Vonckx</DisplayName>
        <AccountId>341</AccountId>
        <AccountType/>
      </UserInfo>
      <UserInfo>
        <DisplayName>Alec Bashinsky</DisplayName>
        <AccountId>86</AccountId>
        <AccountType/>
      </UserInfo>
      <UserInfo>
        <DisplayName>Laurie Barnett</DisplayName>
        <AccountId>33</AccountId>
        <AccountType/>
      </UserInfo>
      <UserInfo>
        <DisplayName>Sara Pelster</DisplayName>
        <AccountId>54</AccountId>
        <AccountType/>
      </UserInfo>
      <UserInfo>
        <DisplayName>Kimberly Schneiderman</DisplayName>
        <AccountId>121</AccountId>
        <AccountType/>
      </UserInfo>
      <UserInfo>
        <DisplayName>John Yi</DisplayName>
        <AccountId>179</AccountId>
        <AccountType/>
      </UserInfo>
      <UserInfo>
        <DisplayName>Bo Vialle-Derksen</DisplayName>
        <AccountId>81</AccountId>
        <AccountType/>
      </UserInfo>
      <UserInfo>
        <DisplayName>Kathi Enderes</DisplayName>
        <AccountId>24</AccountId>
        <AccountType/>
      </UserInfo>
      <UserInfo>
        <DisplayName>Ashley Tucker</DisplayName>
        <AccountId>127</AccountId>
        <AccountType/>
      </UserInfo>
      <UserInfo>
        <DisplayName>Kyle Morrow</DisplayName>
        <AccountId>210</AccountId>
        <AccountType/>
      </UserInfo>
      <UserInfo>
        <DisplayName>Adrian van der Vyver</DisplayName>
        <AccountId>342</AccountId>
        <AccountType/>
      </UserInfo>
      <UserInfo>
        <DisplayName>Michael Andolina</DisplayName>
        <AccountId>332</AccountId>
        <AccountType/>
      </UserInfo>
      <UserInfo>
        <DisplayName>Terry VanQuickenborne</DisplayName>
        <AccountId>305</AccountId>
        <AccountType/>
      </UserInfo>
      <UserInfo>
        <DisplayName>Stella Ioannidou</DisplayName>
        <AccountId>180</AccountId>
        <AccountType/>
      </UserInfo>
      <UserInfo>
        <DisplayName>Karen Loeffler</DisplayName>
        <AccountId>25</AccountId>
        <AccountType/>
      </UserInfo>
      <UserInfo>
        <DisplayName>Nive Aluri</DisplayName>
        <AccountId>74</AccountId>
        <AccountType/>
      </UserInfo>
      <UserInfo>
        <DisplayName>Veronica Dinis</DisplayName>
        <AccountId>171</AccountId>
        <AccountType/>
      </UserInfo>
      <UserInfo>
        <DisplayName>Daniel Sosebee</DisplayName>
        <AccountId>268</AccountId>
        <AccountType/>
      </UserInfo>
      <UserInfo>
        <DisplayName>Jeanne Rankin</DisplayName>
        <AccountId>192</AccountId>
        <AccountType/>
      </UserInfo>
      <UserInfo>
        <DisplayName>Teresa Long</DisplayName>
        <AccountId>225</AccountId>
        <AccountType/>
      </UserInfo>
      <UserInfo>
        <DisplayName>Amy Farner</DisplayName>
        <AccountId>27</AccountId>
        <AccountType/>
      </UserInfo>
      <UserInfo>
        <DisplayName>Charles Kinzie</DisplayName>
        <AccountId>46</AccountId>
        <AccountType/>
      </UserInfo>
      <UserInfo>
        <DisplayName>Erin Mclaughlin</DisplayName>
        <AccountId>91</AccountId>
        <AccountType/>
      </UserInfo>
      <UserInfo>
        <DisplayName>Mark Spratt</DisplayName>
        <AccountId>80</AccountId>
        <AccountType/>
      </UserInfo>
      <UserInfo>
        <DisplayName>Barbara Sullivan</DisplayName>
        <AccountId>92</AccountId>
        <AccountType/>
      </UserInfo>
      <UserInfo>
        <DisplayName>Katelind Hays</DisplayName>
        <AccountId>13</AccountId>
        <AccountType/>
      </UserInfo>
      <UserInfo>
        <DisplayName>Elsa Dupre</DisplayName>
        <AccountId>343</AccountId>
        <AccountType/>
      </UserInfo>
      <UserInfo>
        <DisplayName>Reka Deak</DisplayName>
        <AccountId>310</AccountId>
        <AccountType/>
      </UserInfo>
      <UserInfo>
        <DisplayName>Nehal Nangia</DisplayName>
        <AccountId>60</AccountId>
        <AccountType/>
      </UserInfo>
      <UserInfo>
        <DisplayName>Jess Morris</DisplayName>
        <AccountId>9</AccountId>
        <AccountType/>
      </UserInfo>
      <UserInfo>
        <DisplayName>Bernard van der Vyver</DisplayName>
        <AccountId>344</AccountId>
        <AccountType/>
      </UserInfo>
      <UserInfo>
        <DisplayName>Jordan Hammerstad</DisplayName>
        <AccountId>172</AccountId>
        <AccountType/>
      </UserInfo>
      <UserInfo>
        <DisplayName>Josh Bersin</DisplayName>
        <AccountId>31</AccountId>
        <AccountType/>
      </UserInfo>
      <UserInfo>
        <DisplayName>Aaron Duffy</DisplayName>
        <AccountId>280</AccountId>
        <AccountType/>
      </UserInfo>
      <UserInfo>
        <DisplayName>Sam Sawyer</DisplayName>
        <AccountId>79</AccountId>
        <AccountType/>
      </UserInfo>
      <UserInfo>
        <DisplayName>Victoria Morgan-Hathaway</DisplayName>
        <AccountId>45</AccountId>
        <AccountType/>
      </UserInfo>
    </SharedWithUsers>
    <MediaLengthInSeconds xmlns="82164aa9-4287-41ae-8538-8dd58ea765e0" xsi:nil="true"/>
    <AssetType xmlns="82164aa9-4287-41ae-8538-8dd58ea765e0" xsi:nil="true"/>
    <Collection xmlns="82164aa9-4287-41ae-8538-8dd58ea765e0" xsi:nil="true"/>
    <Topic xmlns="82164aa9-4287-41ae-8538-8dd58ea765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76FAC-CF35-4434-A7E4-7C0A71E2F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64aa9-4287-41ae-8538-8dd58ea765e0"/>
    <ds:schemaRef ds:uri="5df681b7-b958-443c-972c-4aefc130c0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19AD09-533F-4227-87E0-7A023188C83D}">
  <ds:schemaRefs>
    <ds:schemaRef ds:uri="http://schemas.microsoft.com/office/2006/metadata/properties"/>
    <ds:schemaRef ds:uri="http://schemas.microsoft.com/office/infopath/2007/PartnerControls"/>
    <ds:schemaRef ds:uri="5df681b7-b958-443c-972c-4aefc130c05b"/>
    <ds:schemaRef ds:uri="82164aa9-4287-41ae-8538-8dd58ea765e0"/>
  </ds:schemaRefs>
</ds:datastoreItem>
</file>

<file path=customXml/itemProps3.xml><?xml version="1.0" encoding="utf-8"?>
<ds:datastoreItem xmlns:ds="http://schemas.openxmlformats.org/officeDocument/2006/customXml" ds:itemID="{DB927D06-C2DA-0044-B24F-1B2FB6F81D49}">
  <ds:schemaRefs>
    <ds:schemaRef ds:uri="http://schemas.openxmlformats.org/officeDocument/2006/bibliography"/>
  </ds:schemaRefs>
</ds:datastoreItem>
</file>

<file path=customXml/itemProps4.xml><?xml version="1.0" encoding="utf-8"?>
<ds:datastoreItem xmlns:ds="http://schemas.openxmlformats.org/officeDocument/2006/customXml" ds:itemID="{46CD0A0A-C908-4774-A5E9-1E871480DE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C:\Users\julia\Downloads\HR Pacesetter Word_template_2026.dotx</Template>
  <TotalTime>0</TotalTime>
  <Pages>6</Pages>
  <Words>997</Words>
  <Characters>6342</Characters>
  <Application>Microsoft Office Word</Application>
  <DocSecurity>0</DocSecurity>
  <Lines>137</Lines>
  <Paragraphs>99</Paragraphs>
  <ScaleCrop>false</ScaleCrop>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Bersin</dc:creator>
  <cp:keywords/>
  <dc:description/>
  <cp:lastModifiedBy>Microsoft Office User</cp:lastModifiedBy>
  <cp:revision>2</cp:revision>
  <cp:lastPrinted>2023-11-13T16:05:00Z</cp:lastPrinted>
  <dcterms:created xsi:type="dcterms:W3CDTF">2026-10-07T22:52:00Z</dcterms:created>
  <dcterms:modified xsi:type="dcterms:W3CDTF">2026-10-07T22:52:00Z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0x0101005C868066ED164F42B4A168E23F9D4B0B</vt:lpwstr>
  </property>
  <property fmtid="{D5CDD505-2E9C-101B-9397-08002B2CF9AE}" pid="3" name="Order">
    <vt:r8>1281000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